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3DBF9" w14:textId="77777777" w:rsidR="00F0496B" w:rsidRDefault="00630F72" w:rsidP="00F0496B">
      <w:pPr>
        <w:tabs>
          <w:tab w:val="right" w:leader="underscore" w:pos="7200"/>
          <w:tab w:val="left" w:pos="7560"/>
          <w:tab w:val="right" w:leader="underscore" w:pos="10080"/>
        </w:tabs>
      </w:pPr>
      <w:r>
        <w:t>Name</w:t>
      </w:r>
      <w:r>
        <w:tab/>
      </w:r>
      <w:r>
        <w:tab/>
        <w:t>Period</w:t>
      </w:r>
      <w:r>
        <w:tab/>
      </w:r>
    </w:p>
    <w:p w14:paraId="736ACA74" w14:textId="77777777" w:rsidR="00F0496B" w:rsidRDefault="00F0496B"/>
    <w:p w14:paraId="62E5ACAA" w14:textId="77777777" w:rsidR="00F0496B" w:rsidRPr="00BD58B6" w:rsidRDefault="004C4D33" w:rsidP="00F0496B">
      <w:pPr>
        <w:jc w:val="center"/>
        <w:rPr>
          <w:b/>
          <w:smallCaps/>
        </w:rPr>
      </w:pPr>
      <w:r>
        <w:rPr>
          <w:b/>
          <w:smallCaps/>
        </w:rPr>
        <w:t>Heat Tinkham Questions</w:t>
      </w:r>
    </w:p>
    <w:p w14:paraId="201DDE96" w14:textId="77777777" w:rsidR="00F0496B" w:rsidRDefault="00F0496B" w:rsidP="00F0496B">
      <w:pPr>
        <w:jc w:val="center"/>
      </w:pPr>
    </w:p>
    <w:p w14:paraId="34F0D864" w14:textId="77777777" w:rsidR="00DE6CA3" w:rsidRDefault="00630F72" w:rsidP="00F0496B">
      <w:r>
        <w:t xml:space="preserve">1. </w:t>
      </w:r>
      <w:r w:rsidR="00DE6CA3">
        <w:t>What is temperature?</w:t>
      </w:r>
    </w:p>
    <w:p w14:paraId="16AA3B23" w14:textId="77777777" w:rsidR="00DE6CA3" w:rsidRDefault="00DE6CA3" w:rsidP="00F0496B"/>
    <w:p w14:paraId="1BAB7A25" w14:textId="77777777" w:rsidR="00DE6CA3" w:rsidRDefault="00DE6CA3" w:rsidP="00F0496B"/>
    <w:p w14:paraId="1C799B69" w14:textId="77777777" w:rsidR="00DE6CA3" w:rsidRDefault="00DE6CA3" w:rsidP="00F0496B"/>
    <w:p w14:paraId="004BC6F1" w14:textId="77777777" w:rsidR="00DE6CA3" w:rsidRDefault="00DE6CA3" w:rsidP="00F0496B"/>
    <w:p w14:paraId="761BBD13" w14:textId="77777777" w:rsidR="00DE6CA3" w:rsidRDefault="00DE6CA3" w:rsidP="00F0496B"/>
    <w:p w14:paraId="21318495" w14:textId="77777777" w:rsidR="00DE6CA3" w:rsidRDefault="00DE6CA3" w:rsidP="00F0496B"/>
    <w:p w14:paraId="03B8019A" w14:textId="77777777" w:rsidR="00DE6CA3" w:rsidRDefault="00DE6CA3" w:rsidP="00F0496B"/>
    <w:p w14:paraId="452230A2" w14:textId="77777777" w:rsidR="00DE6CA3" w:rsidRDefault="00DE6CA3" w:rsidP="00F0496B">
      <w:r>
        <w:t>2. What is meant when saying something is hot?</w:t>
      </w:r>
    </w:p>
    <w:p w14:paraId="4BB09FD3" w14:textId="77777777" w:rsidR="00DE6CA3" w:rsidRDefault="00DE6CA3" w:rsidP="00F0496B"/>
    <w:p w14:paraId="51F04DD9" w14:textId="77777777" w:rsidR="00DE6CA3" w:rsidRDefault="00DE6CA3" w:rsidP="00F0496B"/>
    <w:p w14:paraId="0AE762C4" w14:textId="77777777" w:rsidR="00DE6CA3" w:rsidRDefault="00DE6CA3" w:rsidP="00F0496B"/>
    <w:p w14:paraId="69C4A004" w14:textId="77777777" w:rsidR="00DE6CA3" w:rsidRDefault="00DE6CA3" w:rsidP="00F0496B"/>
    <w:p w14:paraId="373B96BD" w14:textId="77777777" w:rsidR="00DE6CA3" w:rsidRDefault="00DE6CA3" w:rsidP="00F0496B"/>
    <w:p w14:paraId="0412AFF9" w14:textId="77777777" w:rsidR="00DE6CA3" w:rsidRDefault="00DE6CA3" w:rsidP="00F0496B"/>
    <w:p w14:paraId="5BF598BB" w14:textId="77777777" w:rsidR="00DE6CA3" w:rsidRDefault="00DE6CA3" w:rsidP="00F0496B"/>
    <w:p w14:paraId="77F11D64" w14:textId="77777777" w:rsidR="00DE6CA3" w:rsidRDefault="00DE6CA3" w:rsidP="00F0496B">
      <w:r>
        <w:t>3. Consider an object at -5˚C.  Enough heat is added to make it twice as hot.  What is its new temperature?</w:t>
      </w:r>
    </w:p>
    <w:p w14:paraId="78016EE6" w14:textId="77777777" w:rsidR="00DE6CA3" w:rsidRDefault="00DE6CA3" w:rsidP="00F0496B"/>
    <w:p w14:paraId="6A086B35" w14:textId="77777777" w:rsidR="00DE6CA3" w:rsidRDefault="00DE6CA3" w:rsidP="00F0496B"/>
    <w:p w14:paraId="6005C19E" w14:textId="77777777" w:rsidR="00DE6CA3" w:rsidRDefault="00DE6CA3" w:rsidP="00F0496B"/>
    <w:p w14:paraId="57E1C3C8" w14:textId="77777777" w:rsidR="00DE6CA3" w:rsidRDefault="00DE6CA3" w:rsidP="00F0496B"/>
    <w:p w14:paraId="0B20B364" w14:textId="77777777" w:rsidR="00DE6CA3" w:rsidRDefault="00DE6CA3" w:rsidP="00F0496B"/>
    <w:p w14:paraId="008EADBE" w14:textId="77777777" w:rsidR="00DE6CA3" w:rsidRDefault="00DE6CA3" w:rsidP="00F0496B"/>
    <w:p w14:paraId="7CABFE27" w14:textId="77777777" w:rsidR="00DE6CA3" w:rsidRDefault="00DE6CA3" w:rsidP="00F0496B"/>
    <w:p w14:paraId="6D421DD8" w14:textId="77777777" w:rsidR="00DE6CA3" w:rsidRDefault="00DE6CA3" w:rsidP="00F0496B"/>
    <w:p w14:paraId="1C7FE0A1" w14:textId="77777777" w:rsidR="00DE6CA3" w:rsidRDefault="00DE6CA3" w:rsidP="00F0496B"/>
    <w:p w14:paraId="70D94F63" w14:textId="77777777" w:rsidR="00DE6CA3" w:rsidRDefault="00DE6CA3" w:rsidP="00F0496B"/>
    <w:p w14:paraId="5BC76D11" w14:textId="77777777" w:rsidR="00DE6CA3" w:rsidRDefault="00DE6CA3" w:rsidP="00F0496B"/>
    <w:p w14:paraId="0CB018CB" w14:textId="77777777" w:rsidR="00F463FF" w:rsidRDefault="00F463FF" w:rsidP="00F463FF">
      <w:r>
        <w:t>4. What is the significance of absolute zero?</w:t>
      </w:r>
    </w:p>
    <w:p w14:paraId="5AB3E1A3" w14:textId="77777777" w:rsidR="00F463FF" w:rsidRDefault="00F463FF" w:rsidP="00F463FF"/>
    <w:p w14:paraId="41E40567" w14:textId="77777777" w:rsidR="00F463FF" w:rsidRDefault="00F463FF" w:rsidP="00F463FF"/>
    <w:p w14:paraId="63B01C6E" w14:textId="77777777" w:rsidR="00F463FF" w:rsidRDefault="00F463FF" w:rsidP="00F463FF"/>
    <w:p w14:paraId="763F83E5" w14:textId="77777777" w:rsidR="00F463FF" w:rsidRDefault="00F463FF" w:rsidP="00F463FF"/>
    <w:p w14:paraId="7DB3E385" w14:textId="77777777" w:rsidR="00F463FF" w:rsidRDefault="00F463FF" w:rsidP="00F463FF"/>
    <w:p w14:paraId="792C64EB" w14:textId="77777777" w:rsidR="00F463FF" w:rsidRDefault="00F463FF" w:rsidP="00F463FF"/>
    <w:p w14:paraId="37287219" w14:textId="77777777" w:rsidR="00F463FF" w:rsidRDefault="00F463FF" w:rsidP="00F463FF"/>
    <w:p w14:paraId="25AE041F" w14:textId="77777777" w:rsidR="00F463FF" w:rsidRPr="003B03A5" w:rsidRDefault="00F463FF" w:rsidP="00F463FF">
      <w:r>
        <w:t xml:space="preserve">5. </w:t>
      </w:r>
      <w:r w:rsidR="00E5282D">
        <w:t>A friend says the temperature inside a certain</w:t>
      </w:r>
      <w:r w:rsidR="00F14B04">
        <w:t xml:space="preserve"> oven</w:t>
      </w:r>
      <w:r w:rsidR="00E5282D">
        <w:t xml:space="preserve"> is 500 and the te</w:t>
      </w:r>
      <w:r w:rsidR="00F14B04">
        <w:t>mperature inside a certain star</w:t>
      </w:r>
      <w:r w:rsidR="00E5282D">
        <w:t xml:space="preserve"> is 50,000.  You’re unsure about whether your friend means degrees Celsius or Kelvins.  How much difference does it make in each case?</w:t>
      </w:r>
    </w:p>
    <w:p w14:paraId="1FE0E757" w14:textId="77777777" w:rsidR="00F463FF" w:rsidRPr="003B03A5" w:rsidRDefault="00F463FF" w:rsidP="00F463FF"/>
    <w:p w14:paraId="1217B26D" w14:textId="4AF4923D" w:rsidR="00E5282D" w:rsidRDefault="00E5282D" w:rsidP="00F463FF">
      <w:r>
        <w:br w:type="page"/>
      </w:r>
      <w:r>
        <w:lastRenderedPageBreak/>
        <w:t>6. The temperature of the sun’s inte</w:t>
      </w:r>
      <w:r w:rsidR="00DF5B45">
        <w:t>rior is about 10,000,000</w:t>
      </w:r>
      <w:r>
        <w:t>.  Does it matter whether this is degrees Celsius or Kelvins?  Explain.</w:t>
      </w:r>
    </w:p>
    <w:p w14:paraId="3224AD74" w14:textId="77777777" w:rsidR="00E5282D" w:rsidRDefault="00E5282D" w:rsidP="00F463FF"/>
    <w:p w14:paraId="441F1B46" w14:textId="77777777" w:rsidR="00E5282D" w:rsidRDefault="00E5282D" w:rsidP="00F463FF"/>
    <w:p w14:paraId="786627FD" w14:textId="77777777" w:rsidR="00E5282D" w:rsidRDefault="00E5282D" w:rsidP="00F463FF"/>
    <w:p w14:paraId="021913C5" w14:textId="77777777" w:rsidR="00E5282D" w:rsidRDefault="00E5282D" w:rsidP="00F463FF"/>
    <w:p w14:paraId="6EF92A68" w14:textId="77777777" w:rsidR="00E5282D" w:rsidRDefault="00E5282D" w:rsidP="00F463FF"/>
    <w:p w14:paraId="67DCDA3B" w14:textId="77777777" w:rsidR="00E5282D" w:rsidRDefault="00E5282D" w:rsidP="00F463FF">
      <w:r>
        <w:t>7. On which temperature scale does the average kinetic energy of molecules double when the temperature doubles?  Explain.</w:t>
      </w:r>
    </w:p>
    <w:p w14:paraId="1EACEC6B" w14:textId="77777777" w:rsidR="00E5282D" w:rsidRDefault="00E5282D" w:rsidP="00F463FF"/>
    <w:p w14:paraId="6AF67652" w14:textId="77777777" w:rsidR="00E5282D" w:rsidRDefault="00E5282D" w:rsidP="00F463FF"/>
    <w:p w14:paraId="0C262380" w14:textId="77777777" w:rsidR="00E5282D" w:rsidRDefault="00E5282D" w:rsidP="00F463FF"/>
    <w:p w14:paraId="2E2C94C8" w14:textId="77777777" w:rsidR="00E5282D" w:rsidRDefault="00E5282D" w:rsidP="00F463FF"/>
    <w:p w14:paraId="29EBFD34" w14:textId="77777777" w:rsidR="00E5282D" w:rsidRDefault="00E5282D" w:rsidP="00F463FF"/>
    <w:p w14:paraId="5D5D8C01" w14:textId="77777777" w:rsidR="00E5282D" w:rsidRDefault="00E5282D" w:rsidP="00F463FF">
      <w:r>
        <w:t>8. Consider a flask of helium with a temperature of 10˚C.  If it is heated until it is twice as hot, what will its temperature be?</w:t>
      </w:r>
    </w:p>
    <w:p w14:paraId="68D0F394" w14:textId="77777777" w:rsidR="00E5282D" w:rsidRDefault="00E5282D" w:rsidP="00F463FF"/>
    <w:p w14:paraId="331D6037" w14:textId="77777777" w:rsidR="00E5282D" w:rsidRDefault="00E5282D" w:rsidP="00F463FF"/>
    <w:p w14:paraId="0900E398" w14:textId="77777777" w:rsidR="00E5282D" w:rsidRDefault="00E5282D" w:rsidP="00F463FF"/>
    <w:p w14:paraId="239AFE69" w14:textId="77777777" w:rsidR="00DF5B45" w:rsidRDefault="00DF5B45" w:rsidP="00F463FF"/>
    <w:p w14:paraId="0C1ECA3B" w14:textId="77777777" w:rsidR="00DF5B45" w:rsidRDefault="00DF5B45" w:rsidP="00F463FF"/>
    <w:p w14:paraId="1440E2DF" w14:textId="77777777" w:rsidR="00DF5B45" w:rsidRDefault="00DF5B45" w:rsidP="00F463FF"/>
    <w:p w14:paraId="184C49A6" w14:textId="77777777" w:rsidR="00DF5B45" w:rsidRDefault="00DF5B45" w:rsidP="00F463FF"/>
    <w:p w14:paraId="0227E7E2" w14:textId="77777777" w:rsidR="00E5282D" w:rsidRDefault="00E5282D" w:rsidP="00F463FF"/>
    <w:p w14:paraId="4FF77C47" w14:textId="77777777" w:rsidR="00E5282D" w:rsidRDefault="00E5282D" w:rsidP="00F463FF"/>
    <w:p w14:paraId="64678BF5" w14:textId="77777777" w:rsidR="00E5282D" w:rsidRDefault="00E5282D" w:rsidP="00F463FF"/>
    <w:p w14:paraId="73711084" w14:textId="77777777" w:rsidR="00E5282D" w:rsidRDefault="00E5282D" w:rsidP="00F463FF"/>
    <w:p w14:paraId="539381FA" w14:textId="77777777" w:rsidR="00F0496B" w:rsidRDefault="00E5282D" w:rsidP="00F463FF">
      <w:r>
        <w:t xml:space="preserve">9. </w:t>
      </w:r>
      <w:r w:rsidR="00F0496B">
        <w:t>Why does a penny become warmer when struck by a hammer?</w:t>
      </w:r>
      <w:r w:rsidR="005C2C0C">
        <w:t xml:space="preserve">  Explain.</w:t>
      </w:r>
    </w:p>
    <w:p w14:paraId="5CEE2E8F" w14:textId="77777777" w:rsidR="005C2C0C" w:rsidRDefault="005C2C0C" w:rsidP="00F463FF"/>
    <w:p w14:paraId="387CFC84" w14:textId="77777777" w:rsidR="005C2C0C" w:rsidRDefault="005C2C0C" w:rsidP="00F463FF"/>
    <w:p w14:paraId="2DF02241" w14:textId="77777777" w:rsidR="005C2C0C" w:rsidRDefault="005C2C0C" w:rsidP="00F463FF"/>
    <w:p w14:paraId="705EEA55" w14:textId="77777777" w:rsidR="005C2C0C" w:rsidRDefault="005C2C0C" w:rsidP="00F463FF"/>
    <w:p w14:paraId="0450AD1A" w14:textId="77777777" w:rsidR="005C2C0C" w:rsidRDefault="005C2C0C" w:rsidP="00F463FF"/>
    <w:p w14:paraId="260D796A" w14:textId="77777777" w:rsidR="005C2C0C" w:rsidRDefault="005C2C0C" w:rsidP="00F463FF"/>
    <w:p w14:paraId="6DF7AF79" w14:textId="77777777" w:rsidR="00F0496B" w:rsidRDefault="00F0496B" w:rsidP="00F463FF"/>
    <w:p w14:paraId="5213983C" w14:textId="77777777" w:rsidR="00F0496B" w:rsidRDefault="00F0496B" w:rsidP="00F463FF">
      <w:r>
        <w:t>10. What happens to the molecules of a substance when its temperature increases?</w:t>
      </w:r>
    </w:p>
    <w:p w14:paraId="54C4298F" w14:textId="77777777" w:rsidR="005C2C0C" w:rsidRDefault="005C2C0C" w:rsidP="00F463FF"/>
    <w:p w14:paraId="047B4525" w14:textId="77777777" w:rsidR="005C2C0C" w:rsidRDefault="005C2C0C" w:rsidP="00F463FF"/>
    <w:p w14:paraId="08184907" w14:textId="77777777" w:rsidR="005C2C0C" w:rsidRDefault="005C2C0C" w:rsidP="00F463FF"/>
    <w:p w14:paraId="26B647F1" w14:textId="77777777" w:rsidR="005C2C0C" w:rsidRDefault="005C2C0C" w:rsidP="00F463FF"/>
    <w:p w14:paraId="39F2BD72" w14:textId="77777777" w:rsidR="005C2C0C" w:rsidRDefault="005C2C0C" w:rsidP="00F463FF"/>
    <w:p w14:paraId="305A9089" w14:textId="77777777" w:rsidR="005C2C0C" w:rsidRDefault="005C2C0C" w:rsidP="00F463FF"/>
    <w:p w14:paraId="1D67B49C" w14:textId="77777777" w:rsidR="00F0496B" w:rsidRDefault="00F0496B" w:rsidP="00F463FF"/>
    <w:p w14:paraId="2E887A2C" w14:textId="77777777" w:rsidR="00F047BA" w:rsidRDefault="005C2C0C" w:rsidP="00F463FF">
      <w:r>
        <w:t xml:space="preserve">11. </w:t>
      </w:r>
      <w:r w:rsidR="00F047BA">
        <w:t>Distinguish between thermal energy and temperature.</w:t>
      </w:r>
    </w:p>
    <w:p w14:paraId="44C3B7FC" w14:textId="77777777" w:rsidR="00F047BA" w:rsidRDefault="00F047BA" w:rsidP="00F463FF"/>
    <w:p w14:paraId="23761BC2" w14:textId="77777777" w:rsidR="00F047BA" w:rsidRDefault="00B00834" w:rsidP="00F463FF">
      <w:r>
        <w:br w:type="page"/>
      </w:r>
      <w:r w:rsidR="00F047BA">
        <w:t>12. Which has the greater amount of thermal energy, a giant iceberg or a cup of hot coffee?  Explain.</w:t>
      </w:r>
    </w:p>
    <w:p w14:paraId="0513B9D2" w14:textId="77777777" w:rsidR="00B00834" w:rsidRDefault="00B00834" w:rsidP="00F463FF"/>
    <w:p w14:paraId="60CC66AF" w14:textId="77777777" w:rsidR="00B00834" w:rsidRDefault="00B00834" w:rsidP="00F463FF"/>
    <w:p w14:paraId="1C8C26A9" w14:textId="77777777" w:rsidR="00B00834" w:rsidRDefault="00B00834" w:rsidP="00F463FF"/>
    <w:p w14:paraId="47B3E820" w14:textId="77777777" w:rsidR="00B00834" w:rsidRDefault="00B00834" w:rsidP="00F463FF"/>
    <w:p w14:paraId="5BDCFF72" w14:textId="77777777" w:rsidR="00B00834" w:rsidRDefault="00B00834" w:rsidP="00F463FF"/>
    <w:p w14:paraId="4840A0DD" w14:textId="77777777" w:rsidR="00B00834" w:rsidRDefault="00B00834" w:rsidP="00F463FF"/>
    <w:p w14:paraId="72682010" w14:textId="77777777" w:rsidR="00F047BA" w:rsidRDefault="00F047BA" w:rsidP="00F463FF"/>
    <w:p w14:paraId="1FA30797" w14:textId="77777777" w:rsidR="00F047BA" w:rsidRDefault="00F047BA" w:rsidP="00F463FF">
      <w:r>
        <w:t>13. If two objects are at the same temperature, do they have to have the same amount of thermal energy?  Explain.</w:t>
      </w:r>
    </w:p>
    <w:p w14:paraId="4C66F669" w14:textId="77777777" w:rsidR="00B00834" w:rsidRDefault="00B00834" w:rsidP="00F463FF"/>
    <w:p w14:paraId="2507E9B8" w14:textId="77777777" w:rsidR="00B00834" w:rsidRDefault="00B00834" w:rsidP="00F463FF"/>
    <w:p w14:paraId="3B9E0DF0" w14:textId="77777777" w:rsidR="00B00834" w:rsidRDefault="00B00834" w:rsidP="00F463FF"/>
    <w:p w14:paraId="39897EB7" w14:textId="77777777" w:rsidR="00B00834" w:rsidRDefault="00B00834" w:rsidP="00F463FF"/>
    <w:p w14:paraId="6ACEF3BE" w14:textId="77777777" w:rsidR="00B00834" w:rsidRDefault="00B00834" w:rsidP="00F463FF"/>
    <w:p w14:paraId="2069A1E2" w14:textId="77777777" w:rsidR="00B00834" w:rsidRDefault="00B00834" w:rsidP="00F463FF"/>
    <w:p w14:paraId="0F741746" w14:textId="77777777" w:rsidR="00F047BA" w:rsidRDefault="00F047BA" w:rsidP="00F463FF"/>
    <w:p w14:paraId="73AD866F" w14:textId="77777777" w:rsidR="00F047BA" w:rsidRDefault="00F047BA" w:rsidP="00F463FF">
      <w:r>
        <w:t>14. Study the beakers of water shown below.  List the beakers in order of thermal energy, least to greatest.  Explain why you put them in this order.</w:t>
      </w:r>
    </w:p>
    <w:p w14:paraId="630B3E64" w14:textId="77777777" w:rsidR="00B00834" w:rsidRDefault="00664BBA" w:rsidP="00664BBA">
      <w:pPr>
        <w:jc w:val="center"/>
      </w:pPr>
      <w:r>
        <w:rPr>
          <w:noProof/>
        </w:rPr>
        <w:drawing>
          <wp:inline distT="0" distB="0" distL="0" distR="0" wp14:anchorId="2BF650F0" wp14:editId="238BDAA9">
            <wp:extent cx="5373014" cy="2104034"/>
            <wp:effectExtent l="0" t="0" r="0" b="0"/>
            <wp:docPr id="9" name="Picture 9" descr="Macintosh HD:smb/:fs1.sbr.lan:userhomes:tinkhamd: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smb/:fs1.sbr.lan:userhomes:tinkhamd:Desktop: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3014" cy="2104034"/>
                    </a:xfrm>
                    <a:prstGeom prst="rect">
                      <a:avLst/>
                    </a:prstGeom>
                    <a:noFill/>
                    <a:ln>
                      <a:noFill/>
                    </a:ln>
                  </pic:spPr>
                </pic:pic>
              </a:graphicData>
            </a:graphic>
          </wp:inline>
        </w:drawing>
      </w:r>
    </w:p>
    <w:p w14:paraId="41657C16" w14:textId="77777777" w:rsidR="00B00834" w:rsidRDefault="00B00834" w:rsidP="00F463FF"/>
    <w:p w14:paraId="6D563833" w14:textId="77777777" w:rsidR="00B00834" w:rsidRDefault="00B00834" w:rsidP="00F463FF"/>
    <w:p w14:paraId="1FB6DF0F" w14:textId="77777777" w:rsidR="00B00834" w:rsidRDefault="00B00834" w:rsidP="00F463FF"/>
    <w:p w14:paraId="459816E5" w14:textId="77777777" w:rsidR="00B00834" w:rsidRDefault="00B00834" w:rsidP="00F463FF"/>
    <w:p w14:paraId="76B31DDD" w14:textId="77777777" w:rsidR="00B00834" w:rsidRDefault="00B00834" w:rsidP="00F463FF"/>
    <w:p w14:paraId="508D9CD9" w14:textId="77777777" w:rsidR="00B00834" w:rsidRDefault="00B00834" w:rsidP="00F463FF"/>
    <w:p w14:paraId="63C70A85" w14:textId="77777777" w:rsidR="00B00834" w:rsidRDefault="00B00834" w:rsidP="00F463FF"/>
    <w:p w14:paraId="65EB7A6A" w14:textId="77777777" w:rsidR="008421C9" w:rsidRDefault="00B00834" w:rsidP="00F463FF">
      <w:r>
        <w:t xml:space="preserve">15. </w:t>
      </w:r>
      <w:r w:rsidR="008421C9">
        <w:t>Can an object contain heat?  Explain.</w:t>
      </w:r>
    </w:p>
    <w:p w14:paraId="15C41624" w14:textId="77777777" w:rsidR="00A91A48" w:rsidRDefault="00A91A48" w:rsidP="00F463FF"/>
    <w:p w14:paraId="1E92308E" w14:textId="77777777" w:rsidR="00A91A48" w:rsidRDefault="00A91A48" w:rsidP="00F463FF"/>
    <w:p w14:paraId="695D8A61" w14:textId="77777777" w:rsidR="00A91A48" w:rsidRDefault="00A91A48" w:rsidP="00F463FF"/>
    <w:p w14:paraId="4492A06D" w14:textId="77777777" w:rsidR="00A91A48" w:rsidRDefault="00A91A48" w:rsidP="00F463FF"/>
    <w:p w14:paraId="482152BC" w14:textId="77777777" w:rsidR="008421C9" w:rsidRDefault="008421C9" w:rsidP="00F463FF"/>
    <w:p w14:paraId="416FC7AB" w14:textId="77777777" w:rsidR="00010DD8" w:rsidRDefault="008421C9" w:rsidP="00F463FF">
      <w:r>
        <w:t>16. What are the SI units for heat?  Explain.</w:t>
      </w:r>
    </w:p>
    <w:p w14:paraId="784BCEFF" w14:textId="77777777" w:rsidR="00010DD8" w:rsidRDefault="00010DD8" w:rsidP="00F463FF"/>
    <w:p w14:paraId="0F5111B6" w14:textId="77777777" w:rsidR="00010DD8" w:rsidRDefault="00A91A48" w:rsidP="00F463FF">
      <w:r>
        <w:br w:type="page"/>
      </w:r>
      <w:r w:rsidR="00010DD8">
        <w:t>17. What are the common units for heat?  What is the conversion to go from metric units to the common units?</w:t>
      </w:r>
    </w:p>
    <w:p w14:paraId="34213D5F" w14:textId="77777777" w:rsidR="00A91A48" w:rsidRDefault="00A91A48" w:rsidP="00F463FF"/>
    <w:p w14:paraId="7A3C3F93" w14:textId="77777777" w:rsidR="00A91A48" w:rsidRDefault="00A91A48" w:rsidP="00F463FF"/>
    <w:p w14:paraId="745FD0FA" w14:textId="77777777" w:rsidR="00A91A48" w:rsidRDefault="00A91A48" w:rsidP="00F463FF"/>
    <w:p w14:paraId="1AE0FA4A" w14:textId="77777777" w:rsidR="00A91A48" w:rsidRDefault="00A91A48" w:rsidP="00F463FF"/>
    <w:p w14:paraId="43EE98E9" w14:textId="77777777" w:rsidR="00010DD8" w:rsidRDefault="00010DD8" w:rsidP="00F463FF"/>
    <w:p w14:paraId="336D0D0B" w14:textId="77777777" w:rsidR="00010DD8" w:rsidRDefault="00010DD8" w:rsidP="00F463FF">
      <w:r>
        <w:t>18. Distinguish between heat, temperature, and thermal e</w:t>
      </w:r>
      <w:r w:rsidR="00F14B04">
        <w:t>nergy</w:t>
      </w:r>
      <w:r>
        <w:t>.</w:t>
      </w:r>
    </w:p>
    <w:p w14:paraId="799A3622" w14:textId="77777777" w:rsidR="00A91A48" w:rsidRDefault="00A91A48" w:rsidP="00F463FF"/>
    <w:p w14:paraId="2C1BC012" w14:textId="77777777" w:rsidR="00A91A48" w:rsidRDefault="00A91A48" w:rsidP="00F463FF"/>
    <w:p w14:paraId="3FA446FC" w14:textId="77777777" w:rsidR="00A91A48" w:rsidRDefault="00A91A48" w:rsidP="00F463FF"/>
    <w:p w14:paraId="1C440039" w14:textId="77777777" w:rsidR="00A91A48" w:rsidRDefault="00A91A48" w:rsidP="00F463FF"/>
    <w:p w14:paraId="77C959E7" w14:textId="77777777" w:rsidR="00A91A48" w:rsidRDefault="00A91A48" w:rsidP="00F463FF"/>
    <w:p w14:paraId="028AF2E6" w14:textId="77777777" w:rsidR="00A91A48" w:rsidRDefault="00A91A48" w:rsidP="00F463FF"/>
    <w:p w14:paraId="27951E53" w14:textId="77777777" w:rsidR="00A91A48" w:rsidRDefault="00A91A48" w:rsidP="00F463FF"/>
    <w:p w14:paraId="1EB9158C" w14:textId="77777777" w:rsidR="00A91A48" w:rsidRDefault="00A91A48" w:rsidP="00F463FF"/>
    <w:p w14:paraId="3D7C599A" w14:textId="77777777" w:rsidR="00A91A48" w:rsidRDefault="00A91A48" w:rsidP="00F463FF"/>
    <w:p w14:paraId="66863632" w14:textId="77777777" w:rsidR="00A91A48" w:rsidRDefault="00A91A48" w:rsidP="00F463FF"/>
    <w:p w14:paraId="45DA006B" w14:textId="77777777" w:rsidR="00A91A48" w:rsidRDefault="00A91A48" w:rsidP="00F463FF"/>
    <w:p w14:paraId="574EE40F" w14:textId="77777777" w:rsidR="00010DD8" w:rsidRDefault="00010DD8" w:rsidP="00F463FF">
      <w:r>
        <w:t>19. What does it mean for two objects to be in thermal equilibrium?</w:t>
      </w:r>
    </w:p>
    <w:p w14:paraId="088FEF77" w14:textId="77777777" w:rsidR="00A91A48" w:rsidRDefault="00A91A48" w:rsidP="00F463FF"/>
    <w:p w14:paraId="14E25DCF" w14:textId="77777777" w:rsidR="00A91A48" w:rsidRDefault="00A91A48" w:rsidP="00F463FF"/>
    <w:p w14:paraId="4B357CCE" w14:textId="77777777" w:rsidR="00A91A48" w:rsidRDefault="00A91A48" w:rsidP="00F463FF"/>
    <w:p w14:paraId="5E01C3ED" w14:textId="77777777" w:rsidR="00A91A48" w:rsidRDefault="00A91A48" w:rsidP="00F463FF"/>
    <w:p w14:paraId="04C633D1" w14:textId="77777777" w:rsidR="00A91A48" w:rsidRDefault="00A91A48" w:rsidP="00F463FF"/>
    <w:p w14:paraId="42BE8ECD" w14:textId="77777777" w:rsidR="00A91A48" w:rsidRDefault="00A91A48" w:rsidP="00F463FF"/>
    <w:p w14:paraId="237918F4" w14:textId="77777777" w:rsidR="00010DD8" w:rsidRDefault="00010DD8" w:rsidP="00F463FF"/>
    <w:p w14:paraId="77BF113E" w14:textId="77777777" w:rsidR="00010DD8" w:rsidRDefault="00010DD8" w:rsidP="00F463FF">
      <w:r>
        <w:t>20. What is meant by the statement, “A thermometer takes its own temperature?”</w:t>
      </w:r>
    </w:p>
    <w:p w14:paraId="78057819" w14:textId="77777777" w:rsidR="00A91A48" w:rsidRDefault="00A91A48" w:rsidP="00F463FF"/>
    <w:p w14:paraId="04DD4B99" w14:textId="77777777" w:rsidR="00A91A48" w:rsidRDefault="00A91A48" w:rsidP="00F463FF"/>
    <w:p w14:paraId="38A9F171" w14:textId="77777777" w:rsidR="00A91A48" w:rsidRDefault="00A91A48" w:rsidP="00F463FF"/>
    <w:p w14:paraId="6AA0531D" w14:textId="77777777" w:rsidR="00A91A48" w:rsidRDefault="00A91A48" w:rsidP="00F463FF"/>
    <w:p w14:paraId="23A18249" w14:textId="77777777" w:rsidR="00A91A48" w:rsidRDefault="00A91A48" w:rsidP="00F463FF"/>
    <w:p w14:paraId="061002F0" w14:textId="77777777" w:rsidR="00A91A48" w:rsidRDefault="00A91A48" w:rsidP="00F463FF"/>
    <w:p w14:paraId="2F4D718D" w14:textId="77777777" w:rsidR="00010DD8" w:rsidRDefault="00010DD8" w:rsidP="00F463FF"/>
    <w:p w14:paraId="490A092F" w14:textId="77777777" w:rsidR="00010DD8" w:rsidRDefault="00010DD8" w:rsidP="00F463FF">
      <w:r>
        <w:t>21. How do two objects become in thermal equilibrium?</w:t>
      </w:r>
    </w:p>
    <w:p w14:paraId="210F3D8C" w14:textId="77777777" w:rsidR="00A91A48" w:rsidRDefault="00A91A48" w:rsidP="00F463FF"/>
    <w:p w14:paraId="60B8E5CB" w14:textId="77777777" w:rsidR="00A91A48" w:rsidRDefault="00A91A48" w:rsidP="00F463FF"/>
    <w:p w14:paraId="305496F5" w14:textId="77777777" w:rsidR="00A91A48" w:rsidRDefault="00A91A48" w:rsidP="00F463FF"/>
    <w:p w14:paraId="382FF24C" w14:textId="77777777" w:rsidR="00A91A48" w:rsidRDefault="00A91A48" w:rsidP="00F463FF"/>
    <w:p w14:paraId="226F176A" w14:textId="77777777" w:rsidR="00A91A48" w:rsidRDefault="00A91A48" w:rsidP="00F463FF"/>
    <w:p w14:paraId="1AE21421" w14:textId="77777777" w:rsidR="00A91A48" w:rsidRDefault="00A91A48" w:rsidP="00F463FF"/>
    <w:p w14:paraId="6E2AE890" w14:textId="77777777" w:rsidR="00010DD8" w:rsidRDefault="00010DD8" w:rsidP="00F463FF"/>
    <w:p w14:paraId="7F28CD73" w14:textId="77777777" w:rsidR="00010DD8" w:rsidRDefault="00010DD8" w:rsidP="00F463FF">
      <w:r>
        <w:t>22. When you touch a cold piece of ice with your finger, in which direction does heat flow?  Explain.</w:t>
      </w:r>
    </w:p>
    <w:p w14:paraId="5B5EBFC5" w14:textId="77777777" w:rsidR="00010DD8" w:rsidRDefault="00010DD8" w:rsidP="00F463FF"/>
    <w:p w14:paraId="5CEFC04E" w14:textId="77777777" w:rsidR="00010DD8" w:rsidRDefault="00A91A48" w:rsidP="00F463FF">
      <w:r>
        <w:br w:type="page"/>
      </w:r>
      <w:r w:rsidR="00010DD8">
        <w:t>23. What determines the direction of heat flow?</w:t>
      </w:r>
    </w:p>
    <w:p w14:paraId="74B16512" w14:textId="77777777" w:rsidR="00A91A48" w:rsidRDefault="00A91A48" w:rsidP="00F463FF"/>
    <w:p w14:paraId="547F6397" w14:textId="77777777" w:rsidR="00A91A48" w:rsidRDefault="00A91A48" w:rsidP="00F463FF"/>
    <w:p w14:paraId="361C8208" w14:textId="77777777" w:rsidR="00A91A48" w:rsidRDefault="00A91A48" w:rsidP="00F463FF"/>
    <w:p w14:paraId="7EB52F24" w14:textId="77777777" w:rsidR="00A91A48" w:rsidRDefault="00A91A48" w:rsidP="00F463FF"/>
    <w:p w14:paraId="07DE67CD" w14:textId="77777777" w:rsidR="00A91A48" w:rsidRDefault="00A91A48" w:rsidP="00F463FF"/>
    <w:p w14:paraId="7A40D05A" w14:textId="77777777" w:rsidR="00A91A48" w:rsidRDefault="00A91A48" w:rsidP="00F463FF"/>
    <w:p w14:paraId="23860555" w14:textId="77777777" w:rsidR="00010DD8" w:rsidRDefault="00010DD8" w:rsidP="00F463FF"/>
    <w:p w14:paraId="67875270" w14:textId="77777777" w:rsidR="00010DD8" w:rsidRDefault="00664BBA" w:rsidP="00F463FF">
      <w:r>
        <w:rPr>
          <w:noProof/>
        </w:rPr>
        <w:drawing>
          <wp:anchor distT="0" distB="0" distL="114300" distR="114300" simplePos="0" relativeHeight="251663360" behindDoc="0" locked="0" layoutInCell="1" allowOverlap="1" wp14:anchorId="47504635" wp14:editId="6DA23DA9">
            <wp:simplePos x="0" y="0"/>
            <wp:positionH relativeFrom="column">
              <wp:posOffset>5294630</wp:posOffset>
            </wp:positionH>
            <wp:positionV relativeFrom="paragraph">
              <wp:posOffset>81280</wp:posOffset>
            </wp:positionV>
            <wp:extent cx="1106170" cy="1031240"/>
            <wp:effectExtent l="0" t="0" r="0" b="0"/>
            <wp:wrapSquare wrapText="bothSides"/>
            <wp:docPr id="10" name="Picture 10" descr="Macintosh HD:smb/:fs1.sbr.lan:userhomes:tinkhamd: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mb/:fs1.sbr.lan:userhomes:tinkhamd:Desktop: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0DD8">
        <w:t>24. A 1 kg red-hot iron mass is put into 1 L of cool water.  Explain what happens.</w:t>
      </w:r>
    </w:p>
    <w:p w14:paraId="4D72743E" w14:textId="77777777" w:rsidR="00A91A48" w:rsidRDefault="00A91A48" w:rsidP="00F463FF"/>
    <w:p w14:paraId="3AE25B65" w14:textId="77777777" w:rsidR="00A91A48" w:rsidRDefault="00A91A48" w:rsidP="00F463FF"/>
    <w:p w14:paraId="18D9089C" w14:textId="77777777" w:rsidR="00A91A48" w:rsidRDefault="00A91A48" w:rsidP="00F463FF"/>
    <w:p w14:paraId="592C171F" w14:textId="77777777" w:rsidR="00A91A48" w:rsidRDefault="00A91A48" w:rsidP="00F463FF"/>
    <w:p w14:paraId="0B7FE0EC" w14:textId="77777777" w:rsidR="00A91A48" w:rsidRDefault="00A91A48" w:rsidP="00F463FF"/>
    <w:p w14:paraId="43E47D59" w14:textId="77777777" w:rsidR="00A91A48" w:rsidRDefault="00A91A48" w:rsidP="00F463FF"/>
    <w:p w14:paraId="2FA9A157" w14:textId="77777777" w:rsidR="00010DD8" w:rsidRDefault="00010DD8" w:rsidP="00F463FF"/>
    <w:p w14:paraId="199F5090" w14:textId="77777777" w:rsidR="00010DD8" w:rsidRDefault="00010DD8" w:rsidP="00F463FF">
      <w:r>
        <w:t>25. When will two objects in contact no longer exchange heat?  Explain.</w:t>
      </w:r>
    </w:p>
    <w:p w14:paraId="0FE26282" w14:textId="77777777" w:rsidR="00A91A48" w:rsidRDefault="00A91A48" w:rsidP="00F463FF"/>
    <w:p w14:paraId="7AE9BF8F" w14:textId="77777777" w:rsidR="00A91A48" w:rsidRDefault="00A91A48" w:rsidP="00F463FF"/>
    <w:p w14:paraId="7466C2D6" w14:textId="77777777" w:rsidR="00A91A48" w:rsidRDefault="00A91A48" w:rsidP="00F463FF"/>
    <w:p w14:paraId="254D8F8B" w14:textId="77777777" w:rsidR="00A91A48" w:rsidRDefault="00A91A48" w:rsidP="00F463FF"/>
    <w:p w14:paraId="2B888E74" w14:textId="77777777" w:rsidR="00A91A48" w:rsidRDefault="00A91A48" w:rsidP="00F463FF"/>
    <w:p w14:paraId="30CDD281" w14:textId="77777777" w:rsidR="00A91A48" w:rsidRDefault="00A91A48" w:rsidP="00F463FF"/>
    <w:p w14:paraId="63117AF3" w14:textId="77777777" w:rsidR="00010DD8" w:rsidRDefault="00010DD8" w:rsidP="00F463FF"/>
    <w:p w14:paraId="30A69F2F" w14:textId="77777777" w:rsidR="00010DD8" w:rsidRDefault="00010DD8" w:rsidP="00F463FF">
      <w:r>
        <w:t>26. Does the ocean get a little warmer when Queen Elizabeth throws the last sip of her hot tea over the rail of the Queen Mary?  Explain.</w:t>
      </w:r>
    </w:p>
    <w:p w14:paraId="03359EED" w14:textId="77777777" w:rsidR="00A91A48" w:rsidRDefault="00A91A48" w:rsidP="00F463FF"/>
    <w:p w14:paraId="3B1E9D33" w14:textId="77777777" w:rsidR="00A91A48" w:rsidRDefault="00A91A48" w:rsidP="00F463FF"/>
    <w:p w14:paraId="208182BA" w14:textId="77777777" w:rsidR="00A91A48" w:rsidRDefault="00A91A48" w:rsidP="00F463FF"/>
    <w:p w14:paraId="2380D1D8" w14:textId="77777777" w:rsidR="00A91A48" w:rsidRDefault="00A91A48" w:rsidP="00F463FF"/>
    <w:p w14:paraId="1FFF0EC2" w14:textId="77777777" w:rsidR="00A91A48" w:rsidRDefault="00A91A48" w:rsidP="00F463FF"/>
    <w:p w14:paraId="16E5E04D" w14:textId="77777777" w:rsidR="00A91A48" w:rsidRDefault="00A91A48" w:rsidP="00F463FF"/>
    <w:p w14:paraId="0BDAA9D1" w14:textId="77777777" w:rsidR="00010DD8" w:rsidRDefault="00010DD8" w:rsidP="00F463FF"/>
    <w:p w14:paraId="5EB1611C" w14:textId="77777777" w:rsidR="00010DD8" w:rsidRDefault="00010DD8" w:rsidP="00F463FF">
      <w:r>
        <w:t>27. What happens to an object’s temperature and thermal energy if it loses heat?</w:t>
      </w:r>
    </w:p>
    <w:p w14:paraId="55E75320" w14:textId="77777777" w:rsidR="00A91A48" w:rsidRDefault="00A91A48" w:rsidP="00F463FF"/>
    <w:p w14:paraId="266CD84E" w14:textId="77777777" w:rsidR="00A91A48" w:rsidRDefault="00A91A48" w:rsidP="00F463FF"/>
    <w:p w14:paraId="38B2EE78" w14:textId="77777777" w:rsidR="00A91A48" w:rsidRDefault="00A91A48" w:rsidP="00F463FF"/>
    <w:p w14:paraId="43734C08" w14:textId="77777777" w:rsidR="00A91A48" w:rsidRDefault="00A91A48" w:rsidP="00F463FF"/>
    <w:p w14:paraId="3938B1F6" w14:textId="77777777" w:rsidR="00A91A48" w:rsidRDefault="00A91A48" w:rsidP="00F463FF"/>
    <w:p w14:paraId="4F100927" w14:textId="77777777" w:rsidR="00A91A48" w:rsidRDefault="00A91A48" w:rsidP="00F463FF"/>
    <w:p w14:paraId="353BEE64" w14:textId="77777777" w:rsidR="00010DD8" w:rsidRDefault="00010DD8" w:rsidP="00F463FF"/>
    <w:p w14:paraId="57354845" w14:textId="77777777" w:rsidR="00A91A48" w:rsidRDefault="00010DD8" w:rsidP="00F463FF">
      <w:r>
        <w:t>28. What happens to an object’s temperature and thermal energy if it gains heat?</w:t>
      </w:r>
    </w:p>
    <w:p w14:paraId="32226605" w14:textId="77777777" w:rsidR="00A91A48" w:rsidRDefault="00A91A48" w:rsidP="00F463FF"/>
    <w:p w14:paraId="6CB09752" w14:textId="77777777" w:rsidR="00A91A48" w:rsidRDefault="00A91A48" w:rsidP="00F463FF"/>
    <w:p w14:paraId="4DAA05E5" w14:textId="77777777" w:rsidR="00A91A48" w:rsidRDefault="00A91A48" w:rsidP="00F463FF"/>
    <w:p w14:paraId="0EB10B9E" w14:textId="77777777" w:rsidR="00A91A48" w:rsidRDefault="00A91A48" w:rsidP="00F463FF"/>
    <w:p w14:paraId="391775AE" w14:textId="77777777" w:rsidR="00A91A48" w:rsidRDefault="00A91A48" w:rsidP="00F463FF"/>
    <w:p w14:paraId="540A606A" w14:textId="77777777" w:rsidR="00A91A48" w:rsidRDefault="00A91A48" w:rsidP="00F463FF"/>
    <w:p w14:paraId="2D2191EF" w14:textId="77777777" w:rsidR="00A91A48" w:rsidRDefault="00A91A48" w:rsidP="00F463FF"/>
    <w:p w14:paraId="7BE845FA" w14:textId="77777777" w:rsidR="00A91A48" w:rsidRDefault="00FD5E26" w:rsidP="00F463FF">
      <w:r>
        <w:br w:type="page"/>
      </w:r>
      <w:r w:rsidR="00A91A48">
        <w:t>29. Do objects with high temperatures contain a lot of heat?  Explain.</w:t>
      </w:r>
    </w:p>
    <w:p w14:paraId="18D184F4" w14:textId="77777777" w:rsidR="00FD5E26" w:rsidRDefault="00FD5E26" w:rsidP="00F463FF"/>
    <w:p w14:paraId="38E6454E" w14:textId="77777777" w:rsidR="00FD5E26" w:rsidRDefault="00FD5E26" w:rsidP="00F463FF"/>
    <w:p w14:paraId="74FD91CE" w14:textId="77777777" w:rsidR="00FD5E26" w:rsidRDefault="00FD5E26" w:rsidP="00F463FF"/>
    <w:p w14:paraId="3ECF8F30" w14:textId="77777777" w:rsidR="00FD5E26" w:rsidRDefault="00FD5E26" w:rsidP="00F463FF"/>
    <w:p w14:paraId="3BB4E7F3" w14:textId="77777777" w:rsidR="00FD5E26" w:rsidRDefault="00664BBA" w:rsidP="00F463FF">
      <w:r>
        <w:rPr>
          <w:noProof/>
        </w:rPr>
        <w:drawing>
          <wp:anchor distT="0" distB="0" distL="114300" distR="114300" simplePos="0" relativeHeight="251664384" behindDoc="0" locked="0" layoutInCell="1" allowOverlap="1" wp14:anchorId="04247781" wp14:editId="06095420">
            <wp:simplePos x="0" y="0"/>
            <wp:positionH relativeFrom="column">
              <wp:posOffset>5029200</wp:posOffset>
            </wp:positionH>
            <wp:positionV relativeFrom="paragraph">
              <wp:posOffset>110490</wp:posOffset>
            </wp:positionV>
            <wp:extent cx="1235710" cy="1299210"/>
            <wp:effectExtent l="0" t="0" r="0" b="0"/>
            <wp:wrapSquare wrapText="bothSides"/>
            <wp:docPr id="11" name="Picture 11" descr="Macintosh HD:smb/:fs1.sbr.lan:userhomes:tinkhamd: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smb/:fs1.sbr.lan:userhomes:tinkhamd:Desktop: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710" cy="1299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332201" w14:textId="77777777" w:rsidR="00A91A48" w:rsidRDefault="00A91A48" w:rsidP="00F463FF">
      <w:r>
        <w:t>30. Touch the inside of a 200˚C hot oven and you burn yourself, but when the 1200˚C white hot sparks from a 4</w:t>
      </w:r>
      <w:r w:rsidRPr="00A91A48">
        <w:rPr>
          <w:vertAlign w:val="superscript"/>
        </w:rPr>
        <w:t>th</w:t>
      </w:r>
      <w:r>
        <w:t xml:space="preserve"> of July sparkler hit your skin, you’re okay.  Why?</w:t>
      </w:r>
    </w:p>
    <w:p w14:paraId="12AC5A35" w14:textId="77777777" w:rsidR="00A91A48" w:rsidRDefault="00A91A48" w:rsidP="00F463FF"/>
    <w:p w14:paraId="790D4E8F" w14:textId="77777777" w:rsidR="00A91A48" w:rsidRDefault="00A91A48" w:rsidP="00F463FF"/>
    <w:p w14:paraId="0E8BC3B5" w14:textId="77777777" w:rsidR="00A91A48" w:rsidRDefault="00A91A48" w:rsidP="00F463FF"/>
    <w:p w14:paraId="22DF9EB1" w14:textId="77777777" w:rsidR="00A91A48" w:rsidRDefault="00A91A48" w:rsidP="00F463FF"/>
    <w:p w14:paraId="77D7BF05" w14:textId="77777777" w:rsidR="00A91A48" w:rsidRDefault="00A91A48" w:rsidP="00F463FF"/>
    <w:p w14:paraId="2AC8110A" w14:textId="77777777" w:rsidR="00A91A48" w:rsidRDefault="00A91A48" w:rsidP="00F463FF"/>
    <w:p w14:paraId="5842679A" w14:textId="77777777" w:rsidR="00A91A48" w:rsidRDefault="00A91A48" w:rsidP="00F463FF"/>
    <w:p w14:paraId="068D56EA" w14:textId="77777777" w:rsidR="007860DF" w:rsidRDefault="007860DF" w:rsidP="007860DF">
      <w:r>
        <w:t>31. Consider an object that is hot relative to its surroundings.</w:t>
      </w:r>
    </w:p>
    <w:p w14:paraId="774C0BEC" w14:textId="77777777" w:rsidR="007860DF" w:rsidRDefault="007860DF" w:rsidP="007860DF">
      <w:r>
        <w:tab/>
        <w:t>a. Does it have a higher temperature than its surroundings?  Explain.</w:t>
      </w:r>
    </w:p>
    <w:p w14:paraId="3B72506D" w14:textId="77777777" w:rsidR="007860DF" w:rsidRDefault="007860DF" w:rsidP="007860DF"/>
    <w:p w14:paraId="2B842A75" w14:textId="77777777" w:rsidR="007860DF" w:rsidRDefault="007860DF" w:rsidP="007860DF"/>
    <w:p w14:paraId="085DA193" w14:textId="77777777" w:rsidR="007860DF" w:rsidRDefault="007860DF" w:rsidP="007860DF"/>
    <w:p w14:paraId="0B0C3A6E" w14:textId="77777777" w:rsidR="007860DF" w:rsidRDefault="007860DF" w:rsidP="007860DF"/>
    <w:p w14:paraId="6F2A4003" w14:textId="77777777" w:rsidR="007860DF" w:rsidRDefault="007860DF" w:rsidP="007860DF"/>
    <w:p w14:paraId="42E699D1" w14:textId="77777777" w:rsidR="007860DF" w:rsidRDefault="007860DF" w:rsidP="007860DF"/>
    <w:p w14:paraId="23A7C1F7" w14:textId="77777777" w:rsidR="007860DF" w:rsidRDefault="007860DF" w:rsidP="007860DF"/>
    <w:p w14:paraId="75C8EECE" w14:textId="77777777" w:rsidR="007860DF" w:rsidRDefault="007860DF" w:rsidP="007860DF">
      <w:r>
        <w:tab/>
        <w:t>b. Does the object contain more heat than its surroundings?  Explain.</w:t>
      </w:r>
    </w:p>
    <w:p w14:paraId="387E3904" w14:textId="77777777" w:rsidR="007860DF" w:rsidRDefault="007860DF" w:rsidP="007860DF"/>
    <w:p w14:paraId="5D5E22BF" w14:textId="77777777" w:rsidR="007860DF" w:rsidRDefault="007860DF" w:rsidP="007860DF"/>
    <w:p w14:paraId="7F67E07C" w14:textId="77777777" w:rsidR="007860DF" w:rsidRDefault="007860DF" w:rsidP="007860DF"/>
    <w:p w14:paraId="4F1BF2DA" w14:textId="77777777" w:rsidR="007860DF" w:rsidRDefault="007860DF" w:rsidP="007860DF"/>
    <w:p w14:paraId="7E406E22" w14:textId="77777777" w:rsidR="007860DF" w:rsidRDefault="007860DF" w:rsidP="007860DF"/>
    <w:p w14:paraId="08CDFF7F" w14:textId="77777777" w:rsidR="007860DF" w:rsidRDefault="007860DF" w:rsidP="007860DF"/>
    <w:p w14:paraId="61CF6967" w14:textId="77777777" w:rsidR="007860DF" w:rsidRDefault="007860DF" w:rsidP="007860DF"/>
    <w:p w14:paraId="6D0B6C15" w14:textId="77777777" w:rsidR="007860DF" w:rsidRDefault="007860DF" w:rsidP="007860DF">
      <w:r>
        <w:tab/>
        <w:t>c. Will the object contain more thermal energy than its surroundings?  Explain.</w:t>
      </w:r>
    </w:p>
    <w:p w14:paraId="6A3E4F66" w14:textId="77777777" w:rsidR="007860DF" w:rsidRDefault="007860DF" w:rsidP="007860DF"/>
    <w:p w14:paraId="7378D9F0" w14:textId="77777777" w:rsidR="007860DF" w:rsidRDefault="007860DF" w:rsidP="007860DF"/>
    <w:p w14:paraId="7E4DBCE0" w14:textId="77777777" w:rsidR="007860DF" w:rsidRDefault="007860DF" w:rsidP="007860DF"/>
    <w:p w14:paraId="0753E4C6" w14:textId="77777777" w:rsidR="007860DF" w:rsidRDefault="007860DF" w:rsidP="007860DF"/>
    <w:p w14:paraId="387C3C19" w14:textId="77777777" w:rsidR="007860DF" w:rsidRDefault="007860DF" w:rsidP="007860DF"/>
    <w:p w14:paraId="111A5F74" w14:textId="77777777" w:rsidR="007860DF" w:rsidRDefault="007860DF" w:rsidP="007860DF"/>
    <w:p w14:paraId="3BCCACD9" w14:textId="77777777" w:rsidR="007860DF" w:rsidRDefault="007860DF" w:rsidP="007860DF"/>
    <w:p w14:paraId="360FD427" w14:textId="77777777" w:rsidR="007860DF" w:rsidRDefault="007860DF" w:rsidP="007860DF">
      <w:r>
        <w:tab/>
        <w:t>d. Will there be any heat flow between the object and its surroundings?  Explain.</w:t>
      </w:r>
    </w:p>
    <w:p w14:paraId="184AB569" w14:textId="77777777" w:rsidR="007860DF" w:rsidRDefault="007860DF" w:rsidP="007860DF"/>
    <w:p w14:paraId="051E3D70" w14:textId="15495F40" w:rsidR="007860DF" w:rsidRDefault="007860DF" w:rsidP="007860DF">
      <w:r>
        <w:br w:type="page"/>
        <w:t xml:space="preserve">32. </w:t>
      </w:r>
      <w:r w:rsidR="00DF5B45">
        <w:t>Explain</w:t>
      </w:r>
      <w:r>
        <w:t xml:space="preserve"> the </w:t>
      </w:r>
      <w:r w:rsidR="00DF5B45">
        <w:t>laws</w:t>
      </w:r>
      <w:r>
        <w:t xml:space="preserve"> of thermodynamics.</w:t>
      </w:r>
    </w:p>
    <w:p w14:paraId="74279F51" w14:textId="77777777" w:rsidR="007860DF" w:rsidRDefault="007860DF" w:rsidP="007860DF"/>
    <w:p w14:paraId="2F17D805" w14:textId="77777777" w:rsidR="007860DF" w:rsidRDefault="007860DF" w:rsidP="007860DF"/>
    <w:p w14:paraId="40C6F961" w14:textId="77777777" w:rsidR="007860DF" w:rsidRDefault="007860DF" w:rsidP="007860DF"/>
    <w:p w14:paraId="2C59D59B" w14:textId="77777777" w:rsidR="007860DF" w:rsidRDefault="007860DF" w:rsidP="007860DF"/>
    <w:p w14:paraId="0D646D35" w14:textId="77777777" w:rsidR="007860DF" w:rsidRDefault="007860DF" w:rsidP="007860DF"/>
    <w:p w14:paraId="60BE522F" w14:textId="77777777" w:rsidR="007860DF" w:rsidRDefault="007860DF" w:rsidP="007860DF"/>
    <w:p w14:paraId="0063BD4E" w14:textId="77777777" w:rsidR="007860DF" w:rsidRDefault="007860DF" w:rsidP="007860DF"/>
    <w:p w14:paraId="7AF8C171" w14:textId="77777777" w:rsidR="007860DF" w:rsidRDefault="007860DF" w:rsidP="007860DF"/>
    <w:p w14:paraId="3421FBC5" w14:textId="77777777" w:rsidR="007860DF" w:rsidRDefault="007860DF" w:rsidP="007860DF"/>
    <w:p w14:paraId="16C487D1" w14:textId="77777777" w:rsidR="007860DF" w:rsidRDefault="007860DF" w:rsidP="007860DF"/>
    <w:p w14:paraId="0C9B08D6" w14:textId="77777777" w:rsidR="007860DF" w:rsidRDefault="007860DF" w:rsidP="007860DF"/>
    <w:p w14:paraId="32AEBE27" w14:textId="77777777" w:rsidR="007860DF" w:rsidRDefault="007860DF" w:rsidP="007860DF"/>
    <w:p w14:paraId="19360DF2" w14:textId="77777777" w:rsidR="00DF5B45" w:rsidRDefault="00DF5B45" w:rsidP="007860DF"/>
    <w:p w14:paraId="28F8B2A6" w14:textId="77777777" w:rsidR="00DF5B45" w:rsidRDefault="00DF5B45" w:rsidP="007860DF"/>
    <w:p w14:paraId="67EA5B3A" w14:textId="77777777" w:rsidR="00DF5B45" w:rsidRDefault="00DF5B45" w:rsidP="007860DF"/>
    <w:p w14:paraId="49C1C03D" w14:textId="77777777" w:rsidR="00DF5B45" w:rsidRDefault="00DF5B45" w:rsidP="007860DF"/>
    <w:p w14:paraId="74C1B1C9" w14:textId="77777777" w:rsidR="007860DF" w:rsidRDefault="007860DF" w:rsidP="007860DF"/>
    <w:p w14:paraId="45CE6122" w14:textId="77777777" w:rsidR="007860DF" w:rsidRDefault="007860DF" w:rsidP="007860DF"/>
    <w:p w14:paraId="3AD7E64E" w14:textId="77777777" w:rsidR="00DF5B45" w:rsidRDefault="00DF5B45" w:rsidP="007860DF"/>
    <w:p w14:paraId="07AAFFD4" w14:textId="77777777" w:rsidR="00DF5B45" w:rsidRDefault="00DF5B45" w:rsidP="007860DF"/>
    <w:p w14:paraId="4625120D" w14:textId="77777777" w:rsidR="00DF5B45" w:rsidRDefault="00DF5B45" w:rsidP="007860DF"/>
    <w:p w14:paraId="173252BE" w14:textId="77777777" w:rsidR="00DF5B45" w:rsidRDefault="00DF5B45" w:rsidP="007860DF"/>
    <w:p w14:paraId="009D0A96" w14:textId="77777777" w:rsidR="00DF5B45" w:rsidRDefault="00DF5B45" w:rsidP="007860DF"/>
    <w:p w14:paraId="19712B99" w14:textId="13EB6248" w:rsidR="007860DF" w:rsidRDefault="00DF5B45" w:rsidP="007860DF">
      <w:r>
        <w:t>33. Why</w:t>
      </w:r>
      <w:r w:rsidR="007860DF">
        <w:t xml:space="preserve"> is it absolute zero cannot be reached?</w:t>
      </w:r>
    </w:p>
    <w:p w14:paraId="25A242AF" w14:textId="77777777" w:rsidR="007860DF" w:rsidRDefault="007860DF" w:rsidP="007860DF"/>
    <w:p w14:paraId="5CE4EC98" w14:textId="77777777" w:rsidR="007860DF" w:rsidRDefault="007860DF" w:rsidP="007860DF"/>
    <w:p w14:paraId="555565D3" w14:textId="77777777" w:rsidR="007860DF" w:rsidRDefault="007860DF" w:rsidP="007860DF"/>
    <w:p w14:paraId="48302AFD" w14:textId="77777777" w:rsidR="007860DF" w:rsidRDefault="007860DF" w:rsidP="007860DF"/>
    <w:p w14:paraId="7AEE15DB" w14:textId="77777777" w:rsidR="007860DF" w:rsidRDefault="007860DF" w:rsidP="007860DF"/>
    <w:p w14:paraId="1AC96C9F" w14:textId="77777777" w:rsidR="007860DF" w:rsidRDefault="007860DF" w:rsidP="007860DF"/>
    <w:p w14:paraId="3C58BF31" w14:textId="77777777" w:rsidR="007860DF" w:rsidRDefault="007860DF" w:rsidP="007860DF"/>
    <w:p w14:paraId="33AB93D1" w14:textId="7B62111F" w:rsidR="007860DF" w:rsidRDefault="00DF5B45" w:rsidP="007860DF">
      <w:r>
        <w:t>34</w:t>
      </w:r>
      <w:r w:rsidR="007860DF">
        <w:t>. Why is absolute zero the lowest possible temperature?</w:t>
      </w:r>
    </w:p>
    <w:p w14:paraId="58528AAC" w14:textId="77777777" w:rsidR="007860DF" w:rsidRDefault="007860DF" w:rsidP="007860DF"/>
    <w:p w14:paraId="719EC8D7" w14:textId="77777777" w:rsidR="007860DF" w:rsidRDefault="007860DF" w:rsidP="007860DF"/>
    <w:p w14:paraId="738BD092" w14:textId="77777777" w:rsidR="007860DF" w:rsidRDefault="007860DF" w:rsidP="007860DF"/>
    <w:p w14:paraId="55CD639A" w14:textId="77777777" w:rsidR="007860DF" w:rsidRDefault="007860DF" w:rsidP="007860DF"/>
    <w:p w14:paraId="437300CF" w14:textId="77777777" w:rsidR="007860DF" w:rsidRDefault="007860DF" w:rsidP="007860DF"/>
    <w:p w14:paraId="2DF2D453" w14:textId="77777777" w:rsidR="007860DF" w:rsidRDefault="007860DF" w:rsidP="007860DF"/>
    <w:p w14:paraId="57C846CC" w14:textId="77777777" w:rsidR="007860DF" w:rsidRDefault="007860DF" w:rsidP="007860DF"/>
    <w:p w14:paraId="3950E75C" w14:textId="013397C7" w:rsidR="007860DF" w:rsidRDefault="00DF5B45" w:rsidP="007860DF">
      <w:r>
        <w:t>35</w:t>
      </w:r>
      <w:r w:rsidR="007860DF">
        <w:t>. From where does the first law of thermodynamics originate?</w:t>
      </w:r>
    </w:p>
    <w:p w14:paraId="6FC899CC" w14:textId="77777777" w:rsidR="007860DF" w:rsidRDefault="007860DF" w:rsidP="007860DF"/>
    <w:p w14:paraId="7DC11E18" w14:textId="7CA19CDB" w:rsidR="007860DF" w:rsidRDefault="007860DF" w:rsidP="007860DF">
      <w:r>
        <w:br w:type="page"/>
      </w:r>
      <w:r w:rsidR="00DF5B45">
        <w:t>36</w:t>
      </w:r>
      <w:r>
        <w:t>. Does the second law of thermodynamics mean heat can never flow from a low temperature to a high temperature?  Explain.</w:t>
      </w:r>
    </w:p>
    <w:p w14:paraId="74AC69A3" w14:textId="77777777" w:rsidR="007860DF" w:rsidRDefault="007860DF" w:rsidP="007860DF"/>
    <w:p w14:paraId="155D9A36" w14:textId="77777777" w:rsidR="007860DF" w:rsidRDefault="007860DF" w:rsidP="007860DF"/>
    <w:p w14:paraId="42F1D72B" w14:textId="77777777" w:rsidR="007860DF" w:rsidRDefault="007860DF" w:rsidP="007860DF"/>
    <w:p w14:paraId="52D86662" w14:textId="77777777" w:rsidR="007860DF" w:rsidRDefault="007860DF" w:rsidP="007860DF"/>
    <w:p w14:paraId="52DCAEAB" w14:textId="77777777" w:rsidR="007860DF" w:rsidRDefault="007860DF" w:rsidP="007860DF"/>
    <w:p w14:paraId="7725B3A1" w14:textId="77777777" w:rsidR="007860DF" w:rsidRDefault="007860DF" w:rsidP="007860DF"/>
    <w:p w14:paraId="7C691BB3" w14:textId="77777777" w:rsidR="007860DF" w:rsidRDefault="007860DF" w:rsidP="007860DF"/>
    <w:p w14:paraId="675897BD" w14:textId="534B2D12" w:rsidR="00AB2D51" w:rsidRDefault="00DF5B45" w:rsidP="007860DF">
      <w:r>
        <w:t>37</w:t>
      </w:r>
      <w:r w:rsidR="007860DF">
        <w:t xml:space="preserve">. </w:t>
      </w:r>
      <w:r w:rsidR="00AB2D51">
        <w:t>Adding the same amount of heat to two different objects does not necessarily produce the same increase in temperature.  Why not?</w:t>
      </w:r>
    </w:p>
    <w:p w14:paraId="4CC21549" w14:textId="77777777" w:rsidR="00B0287B" w:rsidRDefault="00B0287B" w:rsidP="007860DF"/>
    <w:p w14:paraId="4CB77360" w14:textId="77777777" w:rsidR="00B0287B" w:rsidRDefault="00B0287B" w:rsidP="007860DF"/>
    <w:p w14:paraId="34D20C42" w14:textId="77777777" w:rsidR="00B0287B" w:rsidRDefault="00B0287B" w:rsidP="007860DF"/>
    <w:p w14:paraId="792D0668" w14:textId="77777777" w:rsidR="00B0287B" w:rsidRDefault="00B0287B" w:rsidP="007860DF"/>
    <w:p w14:paraId="4F5BBA18" w14:textId="77777777" w:rsidR="00B0287B" w:rsidRDefault="00B0287B" w:rsidP="007860DF"/>
    <w:p w14:paraId="0CFEFD5E" w14:textId="77777777" w:rsidR="00B0287B" w:rsidRDefault="00B0287B" w:rsidP="007860DF"/>
    <w:p w14:paraId="2D4AC00A" w14:textId="77777777" w:rsidR="00AB2D51" w:rsidRDefault="00AB2D51" w:rsidP="007860DF"/>
    <w:p w14:paraId="27B5FEA6" w14:textId="3BBF3E42" w:rsidR="00AB2D51" w:rsidRDefault="00DF5B45" w:rsidP="007860DF">
      <w:r>
        <w:t>38</w:t>
      </w:r>
      <w:r w:rsidR="00AB2D51">
        <w:t>. Why will a watermelon stay cool for a longer time than sandwiches when both are removed from a cooler on a hot day?</w:t>
      </w:r>
    </w:p>
    <w:p w14:paraId="0BF6F6EE" w14:textId="77777777" w:rsidR="00B0287B" w:rsidRDefault="00B0287B" w:rsidP="007860DF"/>
    <w:p w14:paraId="1C6BCD06" w14:textId="77777777" w:rsidR="00B0287B" w:rsidRDefault="00B0287B" w:rsidP="007860DF"/>
    <w:p w14:paraId="6EA51A5F" w14:textId="77777777" w:rsidR="00B0287B" w:rsidRDefault="00B0287B" w:rsidP="007860DF"/>
    <w:p w14:paraId="4EF19B62" w14:textId="77777777" w:rsidR="00B0287B" w:rsidRDefault="00B0287B" w:rsidP="007860DF"/>
    <w:p w14:paraId="25E2D598" w14:textId="77777777" w:rsidR="00B0287B" w:rsidRDefault="00B0287B" w:rsidP="007860DF"/>
    <w:p w14:paraId="0A28FDA4" w14:textId="77777777" w:rsidR="00B0287B" w:rsidRDefault="00B0287B" w:rsidP="007860DF"/>
    <w:p w14:paraId="619732C0" w14:textId="77777777" w:rsidR="00AB2D51" w:rsidRDefault="00AB2D51" w:rsidP="007860DF"/>
    <w:p w14:paraId="0082D61B" w14:textId="2ECF1613" w:rsidR="00AB2D51" w:rsidRDefault="00DF5B45" w:rsidP="007860DF">
      <w:r>
        <w:t>39</w:t>
      </w:r>
      <w:r w:rsidR="00AB2D51">
        <w:t>. Why does the presence of large bodies of water tend to moderate the climate of nearby land – make it warmer in cold weather and cooler in hot weather?</w:t>
      </w:r>
    </w:p>
    <w:p w14:paraId="365C81EE" w14:textId="77777777" w:rsidR="00B0287B" w:rsidRDefault="00B0287B" w:rsidP="007860DF"/>
    <w:p w14:paraId="15F1632D" w14:textId="77777777" w:rsidR="00B0287B" w:rsidRDefault="00B0287B" w:rsidP="007860DF"/>
    <w:p w14:paraId="687680E0" w14:textId="77777777" w:rsidR="00B0287B" w:rsidRDefault="00B0287B" w:rsidP="007860DF"/>
    <w:p w14:paraId="253AEED0" w14:textId="77777777" w:rsidR="00B0287B" w:rsidRDefault="00B0287B" w:rsidP="007860DF"/>
    <w:p w14:paraId="60E86871" w14:textId="77777777" w:rsidR="00B0287B" w:rsidRDefault="00B0287B" w:rsidP="007860DF"/>
    <w:p w14:paraId="4EFBB0CF" w14:textId="77777777" w:rsidR="00B0287B" w:rsidRDefault="00B0287B" w:rsidP="007860DF"/>
    <w:p w14:paraId="28BAD569" w14:textId="77777777" w:rsidR="00AB2D51" w:rsidRDefault="00AB2D51" w:rsidP="007860DF"/>
    <w:p w14:paraId="2299D950" w14:textId="4DAFCDC7" w:rsidR="00AB2D51" w:rsidRDefault="00DF5B45" w:rsidP="007860DF">
      <w:r>
        <w:t>40</w:t>
      </w:r>
      <w:r w:rsidR="00AB2D51">
        <w:t>. Desert sand is very hot in the day and very cool at night.  What does this indicate about its specific heat capacity?</w:t>
      </w:r>
    </w:p>
    <w:p w14:paraId="0332A670" w14:textId="77777777" w:rsidR="00B0287B" w:rsidRDefault="00B0287B" w:rsidP="007860DF"/>
    <w:p w14:paraId="4927B808" w14:textId="77777777" w:rsidR="00B0287B" w:rsidRDefault="00B0287B" w:rsidP="007860DF"/>
    <w:p w14:paraId="13CBDE3B" w14:textId="77777777" w:rsidR="00B0287B" w:rsidRDefault="00B0287B" w:rsidP="007860DF"/>
    <w:p w14:paraId="0F194751" w14:textId="77777777" w:rsidR="00B0287B" w:rsidRDefault="00B0287B" w:rsidP="007860DF"/>
    <w:p w14:paraId="57D1A5A6" w14:textId="77777777" w:rsidR="00B0287B" w:rsidRDefault="00B0287B" w:rsidP="007860DF"/>
    <w:p w14:paraId="20CCA620" w14:textId="77777777" w:rsidR="00B0287B" w:rsidRDefault="00B0287B" w:rsidP="007860DF"/>
    <w:p w14:paraId="660DE4C7" w14:textId="77777777" w:rsidR="00AB2D51" w:rsidRDefault="00AB2D51" w:rsidP="007860DF"/>
    <w:p w14:paraId="3E0E8740" w14:textId="3382BD23" w:rsidR="008477F5" w:rsidRDefault="00DF5B45" w:rsidP="007860DF">
      <w:r>
        <w:t>41.</w:t>
      </w:r>
      <w:r w:rsidR="00AB2D51">
        <w:t xml:space="preserve"> </w:t>
      </w:r>
      <w:r w:rsidR="008477F5">
        <w:t>Compared to most substances, does water have a high or low specific heat capacity?</w:t>
      </w:r>
    </w:p>
    <w:p w14:paraId="4E677DBD" w14:textId="77777777" w:rsidR="008477F5" w:rsidRDefault="008477F5" w:rsidP="007860DF"/>
    <w:p w14:paraId="734F8D2E" w14:textId="1A5497AF" w:rsidR="00E5350D" w:rsidRDefault="00B0287B" w:rsidP="007860DF">
      <w:r>
        <w:br w:type="page"/>
      </w:r>
      <w:r w:rsidR="00DF5B45">
        <w:t>42</w:t>
      </w:r>
      <w:r w:rsidR="008477F5">
        <w:t>. What would heat up faster</w:t>
      </w:r>
      <w:r w:rsidR="00E5350D">
        <w:t>, 100 kg of steel or 100 kg of water?  Explain.</w:t>
      </w:r>
    </w:p>
    <w:p w14:paraId="4DE80F87" w14:textId="77777777" w:rsidR="00B0287B" w:rsidRDefault="00B0287B" w:rsidP="007860DF"/>
    <w:p w14:paraId="5AA88495" w14:textId="77777777" w:rsidR="00B0287B" w:rsidRDefault="00B0287B" w:rsidP="007860DF"/>
    <w:p w14:paraId="0DF34078" w14:textId="77777777" w:rsidR="00B0287B" w:rsidRDefault="00B0287B" w:rsidP="007860DF"/>
    <w:p w14:paraId="47FCE421" w14:textId="77777777" w:rsidR="00B0287B" w:rsidRDefault="00B0287B" w:rsidP="007860DF"/>
    <w:p w14:paraId="4BC8AA18" w14:textId="77777777" w:rsidR="00B0287B" w:rsidRDefault="00B0287B" w:rsidP="007860DF"/>
    <w:p w14:paraId="6C3227F8" w14:textId="77777777" w:rsidR="00B0287B" w:rsidRDefault="00B0287B" w:rsidP="007860DF"/>
    <w:p w14:paraId="5B343959" w14:textId="77777777" w:rsidR="00E5350D" w:rsidRDefault="00E5350D" w:rsidP="007860DF"/>
    <w:p w14:paraId="7D88E6AB" w14:textId="09408126" w:rsidR="00473FA7" w:rsidRDefault="00DF5B45" w:rsidP="00473FA7">
      <w:r>
        <w:t>43</w:t>
      </w:r>
      <w:r w:rsidR="00E5350D">
        <w:t xml:space="preserve">. </w:t>
      </w:r>
      <w:r w:rsidR="00473FA7">
        <w:t xml:space="preserve">In a half hour, a 65 kg jogger can generate 800 kJ of heat.  This heat is removed from the jogger’s body by a variety of </w:t>
      </w:r>
      <w:proofErr w:type="gramStart"/>
      <w:r w:rsidR="00473FA7">
        <w:t>means,</w:t>
      </w:r>
      <w:proofErr w:type="gramEnd"/>
      <w:r w:rsidR="00473FA7">
        <w:t xml:space="preserve"> including the body’s own temperature-regulating mechanisms (like sweating, etc.). </w:t>
      </w:r>
    </w:p>
    <w:p w14:paraId="08061813" w14:textId="77777777" w:rsidR="00473FA7" w:rsidRDefault="00473FA7" w:rsidP="00473FA7">
      <w:pPr>
        <w:ind w:left="720" w:hanging="720"/>
      </w:pPr>
      <w:r>
        <w:tab/>
        <w:t>a. If the heat were not removed, what would be the final temperature of the body, knowing his initial body temperature was 37˚C and the specific heat capacity of the human body is 3470 J/kg·˚C?</w:t>
      </w:r>
    </w:p>
    <w:p w14:paraId="6CD63E62" w14:textId="77777777" w:rsidR="00473FA7" w:rsidRDefault="00473FA7" w:rsidP="00473FA7"/>
    <w:p w14:paraId="72241941" w14:textId="77777777" w:rsidR="00473FA7" w:rsidRDefault="00473FA7" w:rsidP="00473FA7"/>
    <w:p w14:paraId="6DE9C2EE" w14:textId="77777777" w:rsidR="00473FA7" w:rsidRDefault="00473FA7" w:rsidP="00473FA7"/>
    <w:p w14:paraId="3BE80917" w14:textId="77777777" w:rsidR="00473FA7" w:rsidRDefault="00473FA7" w:rsidP="00473FA7"/>
    <w:p w14:paraId="4FB18F19" w14:textId="77777777" w:rsidR="00473FA7" w:rsidRDefault="00473FA7" w:rsidP="00473FA7"/>
    <w:p w14:paraId="69CB8074" w14:textId="77777777" w:rsidR="00473FA7" w:rsidRDefault="00473FA7" w:rsidP="00473FA7"/>
    <w:p w14:paraId="3F0BE232" w14:textId="77777777" w:rsidR="00473FA7" w:rsidRDefault="00473FA7" w:rsidP="00473FA7"/>
    <w:p w14:paraId="45F15BE6" w14:textId="77777777" w:rsidR="00473FA7" w:rsidRDefault="00473FA7" w:rsidP="00473FA7"/>
    <w:p w14:paraId="575F682F" w14:textId="77777777" w:rsidR="00473FA7" w:rsidRDefault="00473FA7" w:rsidP="00473FA7"/>
    <w:p w14:paraId="022CC6EB" w14:textId="77777777" w:rsidR="00473FA7" w:rsidRDefault="00473FA7" w:rsidP="00473FA7"/>
    <w:p w14:paraId="0AD7D1CF" w14:textId="77777777" w:rsidR="00473FA7" w:rsidRDefault="00473FA7" w:rsidP="00473FA7"/>
    <w:p w14:paraId="14989AAA" w14:textId="77777777" w:rsidR="00664BBA" w:rsidRDefault="00664BBA" w:rsidP="00473FA7"/>
    <w:p w14:paraId="3D723986" w14:textId="77777777" w:rsidR="00664BBA" w:rsidRDefault="00664BBA" w:rsidP="00473FA7"/>
    <w:p w14:paraId="6215A919" w14:textId="77777777" w:rsidR="00664BBA" w:rsidRDefault="00664BBA" w:rsidP="00473FA7"/>
    <w:p w14:paraId="74051D50" w14:textId="77777777" w:rsidR="00664BBA" w:rsidRDefault="00664BBA" w:rsidP="00473FA7"/>
    <w:p w14:paraId="6D3488C7" w14:textId="3F56D6FF" w:rsidR="00473FA7" w:rsidRDefault="00473FA7" w:rsidP="00473FA7">
      <w:r>
        <w:tab/>
        <w:t>b. Explain what would happen to a jogger who could not remove the heat from his body.</w:t>
      </w:r>
    </w:p>
    <w:p w14:paraId="137036AD" w14:textId="77777777" w:rsidR="00473FA7" w:rsidRDefault="00473FA7" w:rsidP="007860DF"/>
    <w:p w14:paraId="52EE5267" w14:textId="77777777" w:rsidR="00473FA7" w:rsidRDefault="00473FA7" w:rsidP="007860DF"/>
    <w:p w14:paraId="1BDC252B" w14:textId="77777777" w:rsidR="00473FA7" w:rsidRDefault="00473FA7" w:rsidP="007860DF"/>
    <w:p w14:paraId="678A9DBD" w14:textId="77777777" w:rsidR="00473FA7" w:rsidRDefault="00473FA7" w:rsidP="007860DF"/>
    <w:p w14:paraId="50486D98" w14:textId="77777777" w:rsidR="00DF5B45" w:rsidRDefault="00DF5B45" w:rsidP="007860DF"/>
    <w:p w14:paraId="5C2A0C59" w14:textId="4B988D7F" w:rsidR="007860DF" w:rsidRPr="003B03A5" w:rsidRDefault="00DF5B45" w:rsidP="007860DF">
      <w:r>
        <w:t>44</w:t>
      </w:r>
      <w:r w:rsidR="00473FA7">
        <w:t xml:space="preserve">. </w:t>
      </w:r>
      <w:r w:rsidR="00830C1B">
        <w:t>Cold water at a temperature of 15˚C enters a heater, and the resulting hot water has a temperature of 61˚C.  A person uses 120 kg of this hot water in taking a shower.  Find the amount of energy needed to heat the water.</w:t>
      </w:r>
    </w:p>
    <w:p w14:paraId="5428A6C5" w14:textId="77777777" w:rsidR="00A16A8C" w:rsidRDefault="00A16A8C" w:rsidP="00F463FF"/>
    <w:p w14:paraId="3692B7BF" w14:textId="77777777" w:rsidR="00664BBA" w:rsidRDefault="00664BBA" w:rsidP="00F463FF"/>
    <w:p w14:paraId="359FEE9B" w14:textId="77777777" w:rsidR="00664BBA" w:rsidRDefault="00664BBA" w:rsidP="00F463FF"/>
    <w:p w14:paraId="53919071" w14:textId="77777777" w:rsidR="00664BBA" w:rsidRDefault="00664BBA" w:rsidP="00F463FF"/>
    <w:p w14:paraId="391DA6E9" w14:textId="5D0471E6" w:rsidR="001A56AF" w:rsidRDefault="00DF5B45" w:rsidP="00F463FF">
      <w:r>
        <w:br w:type="page"/>
        <w:t>45</w:t>
      </w:r>
      <w:r w:rsidR="00134F42">
        <w:t xml:space="preserve">. </w:t>
      </w:r>
      <w:r w:rsidR="007070BB">
        <w:t xml:space="preserve">Nova, whose mass is 50 kg, stays out skiing for too long and her body temperature drops by 2˚C.  What is the amount of heat lost from Nova’s body using </w:t>
      </w:r>
      <w:proofErr w:type="spellStart"/>
      <w:r w:rsidR="007070BB">
        <w:t>c</w:t>
      </w:r>
      <w:r w:rsidR="007070BB">
        <w:rPr>
          <w:vertAlign w:val="subscript"/>
        </w:rPr>
        <w:t>human</w:t>
      </w:r>
      <w:proofErr w:type="spellEnd"/>
      <w:r w:rsidR="007070BB">
        <w:t xml:space="preserve"> = 3470 J/kg·˚C?</w:t>
      </w:r>
    </w:p>
    <w:p w14:paraId="41990FDC" w14:textId="77777777" w:rsidR="00B0287B" w:rsidRDefault="00B0287B" w:rsidP="00F463FF"/>
    <w:p w14:paraId="2802553F" w14:textId="77777777" w:rsidR="00B0287B" w:rsidRDefault="00B0287B" w:rsidP="00F463FF"/>
    <w:p w14:paraId="7C8D220E" w14:textId="77777777" w:rsidR="00B0287B" w:rsidRDefault="00B0287B" w:rsidP="00F463FF"/>
    <w:p w14:paraId="4D6080ED" w14:textId="77777777" w:rsidR="00B0287B" w:rsidRDefault="00B0287B" w:rsidP="00F463FF"/>
    <w:p w14:paraId="0A3ED819" w14:textId="77777777" w:rsidR="00B0287B" w:rsidRDefault="00B0287B" w:rsidP="00F463FF"/>
    <w:p w14:paraId="27F4DBF3" w14:textId="77777777" w:rsidR="00B0287B" w:rsidRDefault="00B0287B" w:rsidP="00F463FF"/>
    <w:p w14:paraId="77A6BAD6" w14:textId="77777777" w:rsidR="00B0287B" w:rsidRDefault="00B0287B" w:rsidP="00F463FF"/>
    <w:p w14:paraId="525AA179" w14:textId="77777777" w:rsidR="00B0287B" w:rsidRDefault="00B0287B" w:rsidP="00F463FF"/>
    <w:p w14:paraId="79F17100" w14:textId="77777777" w:rsidR="00B0287B" w:rsidRDefault="00B0287B" w:rsidP="00F463FF"/>
    <w:p w14:paraId="3E89093B" w14:textId="77777777" w:rsidR="00B0287B" w:rsidRDefault="00B0287B" w:rsidP="00F463FF"/>
    <w:p w14:paraId="2A33FC91" w14:textId="77777777" w:rsidR="001A56AF" w:rsidRDefault="001A56AF" w:rsidP="00F463FF"/>
    <w:p w14:paraId="6F95A502" w14:textId="77777777" w:rsidR="00DF5B45" w:rsidRDefault="00DF5B45" w:rsidP="00F463FF"/>
    <w:p w14:paraId="5AE83862" w14:textId="77777777" w:rsidR="00DF5B45" w:rsidRDefault="00DF5B45" w:rsidP="00F463FF"/>
    <w:p w14:paraId="19C7EEC8" w14:textId="77777777" w:rsidR="00DF5B45" w:rsidRDefault="00DF5B45" w:rsidP="00F463FF"/>
    <w:p w14:paraId="262026B4" w14:textId="77777777" w:rsidR="00DF5B45" w:rsidRDefault="00DF5B45" w:rsidP="00F463FF"/>
    <w:p w14:paraId="276D223D" w14:textId="22B75DC9" w:rsidR="001A56AF" w:rsidRDefault="00DF5B45" w:rsidP="00F463FF">
      <w:r>
        <w:t>46</w:t>
      </w:r>
      <w:r w:rsidR="001A56AF">
        <w:t>. Peter is heating water on the stove to boil eggs for a picnic.  How much heat is required to raise the temperature of his 10 kg pot of water from 20˚C to boiling?</w:t>
      </w:r>
    </w:p>
    <w:p w14:paraId="20C756A7" w14:textId="77777777" w:rsidR="00B0287B" w:rsidRDefault="00B0287B" w:rsidP="00F463FF"/>
    <w:p w14:paraId="1A540C01" w14:textId="77777777" w:rsidR="00B0287B" w:rsidRDefault="00B0287B" w:rsidP="00F463FF"/>
    <w:p w14:paraId="255D32D8" w14:textId="77777777" w:rsidR="00B0287B" w:rsidRDefault="00B0287B" w:rsidP="00F463FF"/>
    <w:p w14:paraId="03744FF4" w14:textId="77777777" w:rsidR="00B0287B" w:rsidRDefault="00B0287B" w:rsidP="00F463FF"/>
    <w:p w14:paraId="202C020F" w14:textId="77777777" w:rsidR="00B0287B" w:rsidRDefault="00B0287B" w:rsidP="00F463FF"/>
    <w:p w14:paraId="5357B8B0" w14:textId="77777777" w:rsidR="00B0287B" w:rsidRDefault="00B0287B" w:rsidP="00F463FF"/>
    <w:p w14:paraId="67551D77" w14:textId="77777777" w:rsidR="00B0287B" w:rsidRDefault="00B0287B" w:rsidP="00F463FF"/>
    <w:p w14:paraId="47583CCA" w14:textId="77777777" w:rsidR="00B0287B" w:rsidRDefault="00B0287B" w:rsidP="00F463FF"/>
    <w:p w14:paraId="1F20F411" w14:textId="77777777" w:rsidR="00B0287B" w:rsidRDefault="00B0287B" w:rsidP="00F463FF"/>
    <w:p w14:paraId="4E3FEC1E" w14:textId="77777777" w:rsidR="00B0287B" w:rsidRDefault="00B0287B" w:rsidP="00F463FF"/>
    <w:p w14:paraId="055220BB" w14:textId="77777777" w:rsidR="001A56AF" w:rsidRDefault="001A56AF" w:rsidP="00F463FF"/>
    <w:p w14:paraId="3ABE53A4" w14:textId="77777777" w:rsidR="00664BBA" w:rsidRDefault="00664BBA" w:rsidP="00F463FF"/>
    <w:p w14:paraId="329B8CC7" w14:textId="77777777" w:rsidR="00664BBA" w:rsidRDefault="00664BBA" w:rsidP="00F463FF"/>
    <w:p w14:paraId="14746BBD" w14:textId="77777777" w:rsidR="00664BBA" w:rsidRDefault="00664BBA" w:rsidP="00F463FF"/>
    <w:p w14:paraId="5155E30A" w14:textId="77777777" w:rsidR="00664BBA" w:rsidRDefault="00664BBA" w:rsidP="00F463FF"/>
    <w:p w14:paraId="66F3C501" w14:textId="521E384E" w:rsidR="00B43511" w:rsidRDefault="00DF5B45" w:rsidP="00F463FF">
      <w:r>
        <w:t>47</w:t>
      </w:r>
      <w:r w:rsidR="001A56AF">
        <w:t>. Glass (</w:t>
      </w:r>
      <w:proofErr w:type="spellStart"/>
      <w:r w:rsidR="001A56AF">
        <w:t>c</w:t>
      </w:r>
      <w:r w:rsidR="001A56AF">
        <w:rPr>
          <w:vertAlign w:val="subscript"/>
        </w:rPr>
        <w:t>glass</w:t>
      </w:r>
      <w:proofErr w:type="spellEnd"/>
      <w:r w:rsidR="001A56AF">
        <w:t xml:space="preserve"> = 0.84 J/g·˚C) is heated from 19˚C to 72˚C</w:t>
      </w:r>
      <w:r w:rsidR="00B43511">
        <w:t xml:space="preserve"> using 15,250 J of heat.  How </w:t>
      </w:r>
      <w:r>
        <w:t>much glass was</w:t>
      </w:r>
      <w:r w:rsidR="00B43511">
        <w:t xml:space="preserve"> heated?</w:t>
      </w:r>
    </w:p>
    <w:p w14:paraId="30D9B76B" w14:textId="77777777" w:rsidR="00B0287B" w:rsidRDefault="00B0287B" w:rsidP="00F463FF"/>
    <w:p w14:paraId="2B5E479C" w14:textId="77777777" w:rsidR="00B0287B" w:rsidRDefault="00B0287B" w:rsidP="00F463FF"/>
    <w:p w14:paraId="5AEDE6F0" w14:textId="77777777" w:rsidR="00B0287B" w:rsidRDefault="00B0287B" w:rsidP="00F463FF"/>
    <w:p w14:paraId="7524ABB2" w14:textId="284DC6FD" w:rsidR="00BE7D02" w:rsidRDefault="00DF5B45" w:rsidP="00F463FF">
      <w:r>
        <w:br w:type="page"/>
        <w:t>48</w:t>
      </w:r>
      <w:r w:rsidR="00B43511">
        <w:t xml:space="preserve">. How much heat is given off when 400 g of ethylene glycol (antifreeze, c = 0.8 </w:t>
      </w:r>
      <w:proofErr w:type="spellStart"/>
      <w:r w:rsidR="00B43511">
        <w:t>cal</w:t>
      </w:r>
      <w:proofErr w:type="spellEnd"/>
      <w:r w:rsidR="00B43511">
        <w:t>/g·˚C) cools from 105˚C to 25˚C?</w:t>
      </w:r>
    </w:p>
    <w:p w14:paraId="1ADBBC82" w14:textId="77777777" w:rsidR="00BE7D02" w:rsidRDefault="00BE7D02" w:rsidP="00F463FF"/>
    <w:p w14:paraId="7ADB8FFB" w14:textId="77777777" w:rsidR="00664BBA" w:rsidRDefault="00664BBA" w:rsidP="00F463FF"/>
    <w:p w14:paraId="542F7855" w14:textId="77777777" w:rsidR="00664BBA" w:rsidRDefault="00664BBA" w:rsidP="00F463FF"/>
    <w:p w14:paraId="3C28414D" w14:textId="77777777" w:rsidR="00664BBA" w:rsidRDefault="00664BBA" w:rsidP="00F463FF"/>
    <w:p w14:paraId="6F5DFA71" w14:textId="77777777" w:rsidR="00664BBA" w:rsidRDefault="00664BBA" w:rsidP="00F463FF"/>
    <w:p w14:paraId="035DA83B" w14:textId="77777777" w:rsidR="00664BBA" w:rsidRDefault="00664BBA" w:rsidP="00F463FF"/>
    <w:p w14:paraId="3B0B978E" w14:textId="77777777" w:rsidR="00664BBA" w:rsidRDefault="00664BBA" w:rsidP="00F463FF"/>
    <w:p w14:paraId="46C1FE4C" w14:textId="77777777" w:rsidR="00664BBA" w:rsidRDefault="00664BBA" w:rsidP="00F463FF"/>
    <w:p w14:paraId="1B45900A" w14:textId="77777777" w:rsidR="00664BBA" w:rsidRDefault="00664BBA" w:rsidP="00F463FF"/>
    <w:p w14:paraId="56B38EB9" w14:textId="77777777" w:rsidR="00664BBA" w:rsidRDefault="00664BBA" w:rsidP="00F463FF"/>
    <w:p w14:paraId="417726CC" w14:textId="77777777" w:rsidR="00664BBA" w:rsidRDefault="00664BBA" w:rsidP="00F463FF"/>
    <w:p w14:paraId="131846EA" w14:textId="77777777" w:rsidR="00664BBA" w:rsidRDefault="00664BBA" w:rsidP="00F463FF"/>
    <w:p w14:paraId="25653A94" w14:textId="77777777" w:rsidR="00664BBA" w:rsidRDefault="00664BBA" w:rsidP="00F463FF"/>
    <w:p w14:paraId="378502C1" w14:textId="77777777" w:rsidR="00664BBA" w:rsidRDefault="00664BBA" w:rsidP="00F463FF"/>
    <w:p w14:paraId="04C7686E" w14:textId="77777777" w:rsidR="00664BBA" w:rsidRDefault="00664BBA" w:rsidP="00F463FF"/>
    <w:p w14:paraId="70FDEDEB" w14:textId="2732B98A" w:rsidR="00664BBA" w:rsidRDefault="00DF5B45" w:rsidP="00F463FF">
      <w:r>
        <w:t>49</w:t>
      </w:r>
      <w:r w:rsidR="00B0287B">
        <w:t xml:space="preserve">. </w:t>
      </w:r>
      <w:r w:rsidR="00664BBA">
        <w:t>What is the specific heat capacity of a substance when 10 g of the substance changed from 70˚C to 85˚C when 69.3 J of heat is added?</w:t>
      </w:r>
    </w:p>
    <w:p w14:paraId="113FA84D" w14:textId="77777777" w:rsidR="00DF5B45" w:rsidRDefault="00DF5B45" w:rsidP="00F463FF"/>
    <w:p w14:paraId="52284AD8" w14:textId="77777777" w:rsidR="00DF5B45" w:rsidRDefault="00DF5B45" w:rsidP="00F463FF"/>
    <w:p w14:paraId="6ECC1523" w14:textId="77777777" w:rsidR="00DF5B45" w:rsidRDefault="00DF5B45" w:rsidP="00F463FF"/>
    <w:p w14:paraId="2653C34C" w14:textId="77777777" w:rsidR="00DF5B45" w:rsidRDefault="00DF5B45" w:rsidP="00F463FF"/>
    <w:p w14:paraId="7677FD84" w14:textId="77777777" w:rsidR="00DF5B45" w:rsidRDefault="00DF5B45" w:rsidP="00F463FF"/>
    <w:p w14:paraId="7445B905" w14:textId="77777777" w:rsidR="00DF5B45" w:rsidRDefault="00DF5B45" w:rsidP="00F463FF"/>
    <w:p w14:paraId="31D7EFA0" w14:textId="77777777" w:rsidR="00DF5B45" w:rsidRDefault="00DF5B45" w:rsidP="00F463FF"/>
    <w:p w14:paraId="44109BE0" w14:textId="77777777" w:rsidR="00DF5B45" w:rsidRDefault="00DF5B45" w:rsidP="00F463FF"/>
    <w:p w14:paraId="4C38B68B" w14:textId="77777777" w:rsidR="00DF5B45" w:rsidRDefault="00DF5B45" w:rsidP="00F463FF"/>
    <w:p w14:paraId="36BFC7FD" w14:textId="77777777" w:rsidR="00DF5B45" w:rsidRDefault="00DF5B45" w:rsidP="00F463FF"/>
    <w:p w14:paraId="76681869" w14:textId="77777777" w:rsidR="00DF5B45" w:rsidRDefault="00DF5B45" w:rsidP="00F463FF"/>
    <w:p w14:paraId="127D7CBE" w14:textId="77777777" w:rsidR="00DF5B45" w:rsidRDefault="00DF5B45" w:rsidP="00F463FF"/>
    <w:p w14:paraId="73273D97" w14:textId="77777777" w:rsidR="00DF5B45" w:rsidRDefault="00DF5B45" w:rsidP="00F463FF"/>
    <w:p w14:paraId="4372CF61" w14:textId="77777777" w:rsidR="00DF5B45" w:rsidRDefault="00DF5B45" w:rsidP="00F463FF"/>
    <w:p w14:paraId="2BE063A2" w14:textId="77777777" w:rsidR="00DF5B45" w:rsidRDefault="00DF5B45" w:rsidP="00F463FF"/>
    <w:p w14:paraId="589D45C8" w14:textId="7C04B78D" w:rsidR="00BE7D02" w:rsidRDefault="00DF5B45" w:rsidP="00F463FF">
      <w:r>
        <w:t>50. A 0.05 kg metal bolt (c = 899 J/kg·˚C) is heated to an unknown initial temperature.  It is then dropped into 0.15 kg of water with an initial temperature of 21˚C.  The bolt and the water then reach a final temperature of 25˚C.  What was the initial temperature of the bolt?</w:t>
      </w:r>
      <w:r w:rsidR="00664BBA">
        <w:br w:type="page"/>
      </w:r>
      <w:r>
        <w:t>51</w:t>
      </w:r>
      <w:r w:rsidR="00664BBA">
        <w:t xml:space="preserve">. </w:t>
      </w:r>
      <w:r w:rsidR="00BE7D02">
        <w:t>Answer the following questions based on the figure below.  Each container has the quantity of water labeled as the indicated temperatures.</w:t>
      </w:r>
    </w:p>
    <w:p w14:paraId="248AFBC6" w14:textId="77777777" w:rsidR="00BE7D02" w:rsidRDefault="00664BBA" w:rsidP="00BE7D02">
      <w:pPr>
        <w:jc w:val="center"/>
      </w:pPr>
      <w:r>
        <w:rPr>
          <w:noProof/>
        </w:rPr>
        <w:drawing>
          <wp:inline distT="0" distB="0" distL="0" distR="0" wp14:anchorId="2EED154F" wp14:editId="58574EB1">
            <wp:extent cx="4242816" cy="2066544"/>
            <wp:effectExtent l="0" t="0" r="0" b="0"/>
            <wp:docPr id="12" name="Picture 12" descr="Macintosh HD:smb/:fs1.sbr.lan:userhomes:tinkhamd: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smb/:fs1.sbr.lan:userhomes:tinkhamd:Desktop: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2816" cy="2066544"/>
                    </a:xfrm>
                    <a:prstGeom prst="rect">
                      <a:avLst/>
                    </a:prstGeom>
                    <a:noFill/>
                    <a:ln>
                      <a:noFill/>
                    </a:ln>
                  </pic:spPr>
                </pic:pic>
              </a:graphicData>
            </a:graphic>
          </wp:inline>
        </w:drawing>
      </w:r>
    </w:p>
    <w:p w14:paraId="02E9A6E9" w14:textId="77777777" w:rsidR="00BE7D02" w:rsidRDefault="00BE7D02" w:rsidP="00F463FF">
      <w:r>
        <w:tab/>
        <w:t xml:space="preserve">a. </w:t>
      </w:r>
      <w:r w:rsidR="00D71B70">
        <w:t>In which container is the heat content greatest?  Explain.</w:t>
      </w:r>
    </w:p>
    <w:p w14:paraId="58B4F32A" w14:textId="77777777" w:rsidR="00B0287B" w:rsidRDefault="00B0287B" w:rsidP="00F463FF"/>
    <w:p w14:paraId="30E166C8" w14:textId="77777777" w:rsidR="00B0287B" w:rsidRDefault="00B0287B" w:rsidP="00F463FF"/>
    <w:p w14:paraId="5230CCF0" w14:textId="77777777" w:rsidR="00B0287B" w:rsidRDefault="00B0287B" w:rsidP="00F463FF"/>
    <w:p w14:paraId="3532FB90" w14:textId="77777777" w:rsidR="00B0287B" w:rsidRDefault="00B0287B" w:rsidP="00F463FF"/>
    <w:p w14:paraId="7FE99E1F" w14:textId="77777777" w:rsidR="00BE7D02" w:rsidRDefault="00BE7D02" w:rsidP="00F463FF"/>
    <w:p w14:paraId="40641129" w14:textId="77777777" w:rsidR="00BE7D02" w:rsidRDefault="00D71B70" w:rsidP="00F463FF">
      <w:r>
        <w:tab/>
        <w:t>b</w:t>
      </w:r>
      <w:r w:rsidR="00BE7D02">
        <w:t>. In which container is the thermal energy greatest?  Explain.</w:t>
      </w:r>
    </w:p>
    <w:p w14:paraId="59F31C26" w14:textId="77777777" w:rsidR="00B0287B" w:rsidRDefault="00B0287B" w:rsidP="00F463FF"/>
    <w:p w14:paraId="5E8BB7DE" w14:textId="77777777" w:rsidR="00B0287B" w:rsidRDefault="00B0287B" w:rsidP="00F463FF"/>
    <w:p w14:paraId="3119A63A" w14:textId="77777777" w:rsidR="00B0287B" w:rsidRDefault="00B0287B" w:rsidP="00F463FF"/>
    <w:p w14:paraId="400ACC19" w14:textId="77777777" w:rsidR="00B0287B" w:rsidRDefault="00B0287B" w:rsidP="00F463FF"/>
    <w:p w14:paraId="7944AA6E" w14:textId="77777777" w:rsidR="00BE7D02" w:rsidRDefault="00BE7D02" w:rsidP="00F463FF"/>
    <w:p w14:paraId="5A4B2583" w14:textId="77777777" w:rsidR="00BE7D02" w:rsidRDefault="00D71B70" w:rsidP="00F463FF">
      <w:r>
        <w:tab/>
        <w:t>c</w:t>
      </w:r>
      <w:r w:rsidR="00BE7D02">
        <w:t>. In which container is the motion of the molecules the same?  Explain.</w:t>
      </w:r>
    </w:p>
    <w:p w14:paraId="0FEAEDA2" w14:textId="77777777" w:rsidR="00B0287B" w:rsidRDefault="00B0287B" w:rsidP="00F463FF"/>
    <w:p w14:paraId="42AB0790" w14:textId="77777777" w:rsidR="00B0287B" w:rsidRDefault="00B0287B" w:rsidP="00F463FF"/>
    <w:p w14:paraId="364E037E" w14:textId="77777777" w:rsidR="00B0287B" w:rsidRDefault="00B0287B" w:rsidP="00F463FF"/>
    <w:p w14:paraId="69E8CCFE" w14:textId="77777777" w:rsidR="00B0287B" w:rsidRDefault="00B0287B" w:rsidP="00F463FF"/>
    <w:p w14:paraId="230D0C69" w14:textId="77777777" w:rsidR="00BE7D02" w:rsidRDefault="00BE7D02" w:rsidP="00F463FF"/>
    <w:p w14:paraId="46A1CD58" w14:textId="77777777" w:rsidR="00BE7D02" w:rsidRDefault="00D71B70" w:rsidP="00F463FF">
      <w:r>
        <w:tab/>
        <w:t>d</w:t>
      </w:r>
      <w:r w:rsidR="00BE7D02">
        <w:t>. Compare the motion of molecules in containers A and C.  Explain.</w:t>
      </w:r>
    </w:p>
    <w:p w14:paraId="484F8175" w14:textId="77777777" w:rsidR="00B0287B" w:rsidRDefault="00B0287B" w:rsidP="00F463FF"/>
    <w:p w14:paraId="2D265333" w14:textId="77777777" w:rsidR="00B0287B" w:rsidRDefault="00B0287B" w:rsidP="00F463FF"/>
    <w:p w14:paraId="3252A25F" w14:textId="77777777" w:rsidR="00B0287B" w:rsidRDefault="00B0287B" w:rsidP="00F463FF"/>
    <w:p w14:paraId="272BDDFF" w14:textId="77777777" w:rsidR="00B0287B" w:rsidRDefault="00B0287B" w:rsidP="00F463FF"/>
    <w:p w14:paraId="58F03E0D" w14:textId="77777777" w:rsidR="00BE7D02" w:rsidRDefault="00BE7D02" w:rsidP="00F463FF"/>
    <w:p w14:paraId="13895E54" w14:textId="77777777" w:rsidR="00BE7D02" w:rsidRDefault="00D71B70" w:rsidP="00F463FF">
      <w:r>
        <w:tab/>
        <w:t>e</w:t>
      </w:r>
      <w:r w:rsidR="00BE7D02">
        <w:t>. Compare the average kinetic energy of containers A and B.  Explain.</w:t>
      </w:r>
    </w:p>
    <w:p w14:paraId="17F47BAF" w14:textId="77777777" w:rsidR="00B0287B" w:rsidRDefault="00B0287B" w:rsidP="00F463FF"/>
    <w:p w14:paraId="1939A0C6" w14:textId="77777777" w:rsidR="00B0287B" w:rsidRDefault="00B0287B" w:rsidP="00F463FF"/>
    <w:p w14:paraId="52D9883F" w14:textId="77777777" w:rsidR="00B0287B" w:rsidRDefault="00B0287B" w:rsidP="00F463FF"/>
    <w:p w14:paraId="7E4CBB30" w14:textId="77777777" w:rsidR="00B0287B" w:rsidRDefault="00B0287B" w:rsidP="00F463FF"/>
    <w:p w14:paraId="60B62CA0" w14:textId="77777777" w:rsidR="00BE7D02" w:rsidRDefault="00BE7D02" w:rsidP="00F463FF"/>
    <w:p w14:paraId="47DAF0A2" w14:textId="77777777" w:rsidR="00B0287B" w:rsidRDefault="00D71B70" w:rsidP="00F463FF">
      <w:r>
        <w:tab/>
        <w:t>f</w:t>
      </w:r>
      <w:r w:rsidR="00BE7D02">
        <w:t>. Which container needs the greatest amount of heat to raise its temperature by 1˚C?  Explain.</w:t>
      </w:r>
    </w:p>
    <w:p w14:paraId="354E5004" w14:textId="77777777" w:rsidR="00B0287B" w:rsidRDefault="00B0287B" w:rsidP="00F463FF"/>
    <w:p w14:paraId="18608924" w14:textId="681E7709" w:rsidR="00B0287B" w:rsidRDefault="00B0287B" w:rsidP="00B0287B">
      <w:r>
        <w:br w:type="page"/>
      </w:r>
      <w:r w:rsidR="00DF5B45">
        <w:t>52</w:t>
      </w:r>
      <w:r>
        <w:t>. If water had a lower specific heat capacity, would ponds and lakes be more or less likely to freeze in the winter?  Explain.</w:t>
      </w:r>
    </w:p>
    <w:p w14:paraId="4A79DBD5" w14:textId="77777777" w:rsidR="00C53E71" w:rsidRDefault="00C53E71" w:rsidP="00F463FF"/>
    <w:p w14:paraId="3FF3453C" w14:textId="77777777" w:rsidR="00B0287B" w:rsidRDefault="00B0287B" w:rsidP="00F463FF"/>
    <w:p w14:paraId="72B3D3E1" w14:textId="77777777" w:rsidR="00B0287B" w:rsidRDefault="00B0287B" w:rsidP="00F463FF"/>
    <w:p w14:paraId="77D44AB5" w14:textId="77777777" w:rsidR="00B0287B" w:rsidRDefault="00B0287B" w:rsidP="00F463FF"/>
    <w:p w14:paraId="2642F838" w14:textId="77777777" w:rsidR="00B0287B" w:rsidRDefault="00B0287B" w:rsidP="00F463FF"/>
    <w:p w14:paraId="7239368F" w14:textId="77777777" w:rsidR="00B0287B" w:rsidRDefault="00B0287B" w:rsidP="00F463FF"/>
    <w:p w14:paraId="17EF1153" w14:textId="77777777" w:rsidR="00B0287B" w:rsidRDefault="00B0287B" w:rsidP="00F463FF"/>
    <w:p w14:paraId="070219B4" w14:textId="6E2066F9" w:rsidR="00C53E71" w:rsidRDefault="00DF5B45" w:rsidP="00F463FF">
      <w:r>
        <w:t>53</w:t>
      </w:r>
      <w:r w:rsidR="00C53E71">
        <w:t>. What is the final temperature when a 3 kg gold bar (</w:t>
      </w:r>
      <w:proofErr w:type="spellStart"/>
      <w:r w:rsidR="00C53E71">
        <w:t>c</w:t>
      </w:r>
      <w:r w:rsidR="00C53E71">
        <w:rPr>
          <w:vertAlign w:val="subscript"/>
        </w:rPr>
        <w:t>gold</w:t>
      </w:r>
      <w:proofErr w:type="spellEnd"/>
      <w:r w:rsidR="00C53E71">
        <w:t xml:space="preserve"> = 129 J/</w:t>
      </w:r>
      <w:r w:rsidR="00F14B04">
        <w:t>k</w:t>
      </w:r>
      <w:r w:rsidR="00C53E71">
        <w:t>g·˚C) at 99˚C is dropped into 0.22 kg of water at 25˚C?</w:t>
      </w:r>
    </w:p>
    <w:p w14:paraId="484BDF04" w14:textId="77777777" w:rsidR="00DF5B45" w:rsidRDefault="00DF5B45" w:rsidP="00F463FF"/>
    <w:p w14:paraId="21B76D01" w14:textId="77777777" w:rsidR="00DF5B45" w:rsidRDefault="00DF5B45" w:rsidP="00F463FF"/>
    <w:p w14:paraId="14DD7CF5" w14:textId="77777777" w:rsidR="00DF5B45" w:rsidRDefault="00DF5B45" w:rsidP="00F463FF"/>
    <w:p w14:paraId="100F8252" w14:textId="77777777" w:rsidR="00DF5B45" w:rsidRDefault="00DF5B45" w:rsidP="00F463FF"/>
    <w:p w14:paraId="3E0749EC" w14:textId="77777777" w:rsidR="00DF5B45" w:rsidRDefault="00DF5B45" w:rsidP="00F463FF"/>
    <w:p w14:paraId="38ABBD2C" w14:textId="77777777" w:rsidR="00DF5B45" w:rsidRDefault="00DF5B45" w:rsidP="00F463FF"/>
    <w:p w14:paraId="2F85240A" w14:textId="77777777" w:rsidR="00DF5B45" w:rsidRDefault="00DF5B45" w:rsidP="00F463FF"/>
    <w:p w14:paraId="21C4726B" w14:textId="77777777" w:rsidR="00DF5B45" w:rsidRDefault="00DF5B45" w:rsidP="00F463FF"/>
    <w:p w14:paraId="08664419" w14:textId="77777777" w:rsidR="00DF5B45" w:rsidRDefault="00DF5B45" w:rsidP="00F463FF"/>
    <w:p w14:paraId="564F22A9" w14:textId="77777777" w:rsidR="00DF5B45" w:rsidRDefault="00DF5B45" w:rsidP="00F463FF"/>
    <w:p w14:paraId="34F19459" w14:textId="77777777" w:rsidR="00DF5B45" w:rsidRDefault="00DF5B45" w:rsidP="00F463FF"/>
    <w:p w14:paraId="32D4E3D6" w14:textId="77777777" w:rsidR="00DF5B45" w:rsidRDefault="00DF5B45" w:rsidP="00F463FF"/>
    <w:p w14:paraId="2C3569DA" w14:textId="77777777" w:rsidR="00DF5B45" w:rsidRDefault="00DF5B45" w:rsidP="00F463FF"/>
    <w:p w14:paraId="182A9342" w14:textId="77777777" w:rsidR="00DF5B45" w:rsidRDefault="00DF5B45" w:rsidP="00F463FF"/>
    <w:p w14:paraId="34601442" w14:textId="77777777" w:rsidR="00DF5B45" w:rsidRDefault="00DF5B45" w:rsidP="00F463FF"/>
    <w:p w14:paraId="64F5F42D" w14:textId="77777777" w:rsidR="00DF5B45" w:rsidRDefault="00DF5B45" w:rsidP="00F463FF"/>
    <w:p w14:paraId="4AA55822" w14:textId="77777777" w:rsidR="00DF5B45" w:rsidRDefault="00DF5B45" w:rsidP="00F463FF"/>
    <w:p w14:paraId="4432FEDF" w14:textId="77777777" w:rsidR="00DF5B45" w:rsidRDefault="00DF5B45" w:rsidP="00F463FF"/>
    <w:p w14:paraId="736887C7" w14:textId="77777777" w:rsidR="00DF5B45" w:rsidRDefault="00DF5B45" w:rsidP="00F463FF"/>
    <w:p w14:paraId="0C2DC42C" w14:textId="77777777" w:rsidR="00DF5B45" w:rsidRDefault="00DF5B45" w:rsidP="00F463FF"/>
    <w:p w14:paraId="52CB8E98" w14:textId="77777777" w:rsidR="00DF5B45" w:rsidRDefault="00DF5B45" w:rsidP="00F463FF"/>
    <w:p w14:paraId="76A0CBFB" w14:textId="48DFAF10" w:rsidR="00CC4D0B" w:rsidRDefault="00DF5B45" w:rsidP="00F463FF">
      <w:r>
        <w:t>54</w:t>
      </w:r>
      <w:r w:rsidR="00C53E71">
        <w:t>.</w:t>
      </w:r>
      <w:r w:rsidR="00CC4D0B">
        <w:t xml:space="preserve"> Cite an ex</w:t>
      </w:r>
      <w:r w:rsidR="00F14B04">
        <w:t>ception</w:t>
      </w:r>
      <w:r w:rsidR="00CC4D0B">
        <w:t xml:space="preserve"> to the claim that all substances expand when heated.</w:t>
      </w:r>
    </w:p>
    <w:p w14:paraId="11BE58DC" w14:textId="77777777" w:rsidR="00521540" w:rsidRDefault="00521540" w:rsidP="00F463FF"/>
    <w:p w14:paraId="4E639DDA" w14:textId="77777777" w:rsidR="00521540" w:rsidRDefault="00521540" w:rsidP="00F463FF"/>
    <w:p w14:paraId="5EAB9B4C" w14:textId="77777777" w:rsidR="00521540" w:rsidRDefault="00521540" w:rsidP="00F463FF"/>
    <w:p w14:paraId="78718A0C" w14:textId="77777777" w:rsidR="00521540" w:rsidRDefault="00521540" w:rsidP="00F463FF"/>
    <w:p w14:paraId="36C9ED97" w14:textId="77777777" w:rsidR="00521540" w:rsidRDefault="00521540" w:rsidP="00F463FF"/>
    <w:p w14:paraId="7BAC7DD0" w14:textId="77777777" w:rsidR="00521540" w:rsidRDefault="00521540" w:rsidP="00F463FF"/>
    <w:p w14:paraId="23638B1A" w14:textId="77777777" w:rsidR="00CC4D0B" w:rsidRDefault="00CC4D0B" w:rsidP="00F463FF"/>
    <w:p w14:paraId="3CDC25B5" w14:textId="1DC86D3A" w:rsidR="00CC4D0B" w:rsidRDefault="00DF5B45" w:rsidP="00F463FF">
      <w:r>
        <w:t>55</w:t>
      </w:r>
      <w:r w:rsidR="00CC4D0B">
        <w:t>. An old remedy for a pair of drinking glasses that are stuck together (one inside the other) is to run water at different temperatures into the inner glass and over the surface of the outer glass.  Which water should be hot, which cold, and why?</w:t>
      </w:r>
    </w:p>
    <w:p w14:paraId="649F729C" w14:textId="77777777" w:rsidR="00521540" w:rsidRDefault="00521540" w:rsidP="00F463FF"/>
    <w:p w14:paraId="50761AA5" w14:textId="662A496A" w:rsidR="00CC4D0B" w:rsidRDefault="00DF5B45" w:rsidP="00F463FF">
      <w:r>
        <w:br w:type="page"/>
        <w:t>56</w:t>
      </w:r>
      <w:r w:rsidR="00CC4D0B">
        <w:t>. Explain how a thermometer works using the concepts of thermal expansion and equilibrium.</w:t>
      </w:r>
    </w:p>
    <w:p w14:paraId="5DE91A76" w14:textId="77777777" w:rsidR="00521540" w:rsidRDefault="00521540" w:rsidP="00F463FF"/>
    <w:p w14:paraId="52A8F7A2" w14:textId="77777777" w:rsidR="00521540" w:rsidRDefault="00521540" w:rsidP="00F463FF"/>
    <w:p w14:paraId="3730E8BB" w14:textId="77777777" w:rsidR="00521540" w:rsidRDefault="00521540" w:rsidP="00F463FF"/>
    <w:p w14:paraId="6A5D1078" w14:textId="77777777" w:rsidR="00521540" w:rsidRDefault="00521540" w:rsidP="00F463FF"/>
    <w:p w14:paraId="0F4DB0D3" w14:textId="77777777" w:rsidR="00521540" w:rsidRDefault="00521540" w:rsidP="00F463FF"/>
    <w:p w14:paraId="32855157" w14:textId="77777777" w:rsidR="00521540" w:rsidRDefault="00521540" w:rsidP="00F463FF"/>
    <w:p w14:paraId="3F8E4368" w14:textId="77777777" w:rsidR="00CC4D0B" w:rsidRDefault="00CC4D0B" w:rsidP="00F463FF"/>
    <w:p w14:paraId="4FBCCD97" w14:textId="3BF6903D" w:rsidR="0082181A" w:rsidRDefault="0063531E" w:rsidP="00F463FF">
      <w:r>
        <w:rPr>
          <w:noProof/>
        </w:rPr>
        <w:drawing>
          <wp:anchor distT="0" distB="0" distL="114300" distR="114300" simplePos="0" relativeHeight="251665408" behindDoc="0" locked="0" layoutInCell="1" allowOverlap="1" wp14:anchorId="2872B1B9" wp14:editId="5318BC61">
            <wp:simplePos x="0" y="0"/>
            <wp:positionH relativeFrom="column">
              <wp:posOffset>5257800</wp:posOffset>
            </wp:positionH>
            <wp:positionV relativeFrom="paragraph">
              <wp:posOffset>244475</wp:posOffset>
            </wp:positionV>
            <wp:extent cx="939800" cy="1124585"/>
            <wp:effectExtent l="0" t="0" r="0" b="0"/>
            <wp:wrapSquare wrapText="bothSides"/>
            <wp:docPr id="13" name="Picture 13" descr="Macintosh HD:smb/:fs1.sbr.lan:userhomes:tinkhamd:Deskto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smb/:fs1.sbr.lan:userhomes:tinkhamd:Desktop: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800" cy="11245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5B45">
        <w:t>57</w:t>
      </w:r>
      <w:r w:rsidR="00CC4D0B">
        <w:t>.</w:t>
      </w:r>
      <w:r w:rsidR="0082181A">
        <w:t xml:space="preserve"> A metal disc with a hole in it is heated until the iron expands one percent.  What will happen to the diameter of the hole?  Will it increase, decrease, or stay the same?</w:t>
      </w:r>
    </w:p>
    <w:p w14:paraId="1927E769" w14:textId="77777777" w:rsidR="0082181A" w:rsidRDefault="0082181A" w:rsidP="00F463FF"/>
    <w:p w14:paraId="2AE55A8C" w14:textId="77777777" w:rsidR="0082181A" w:rsidRDefault="0082181A" w:rsidP="00F463FF"/>
    <w:p w14:paraId="3BCF7790" w14:textId="77777777" w:rsidR="0082181A" w:rsidRDefault="0082181A" w:rsidP="00F463FF"/>
    <w:p w14:paraId="212AACD3" w14:textId="77777777" w:rsidR="0082181A" w:rsidRDefault="0082181A" w:rsidP="00F463FF"/>
    <w:p w14:paraId="7D34E880" w14:textId="77777777" w:rsidR="0082181A" w:rsidRDefault="0082181A" w:rsidP="00F463FF"/>
    <w:p w14:paraId="71C86C22" w14:textId="77777777" w:rsidR="0082181A" w:rsidRDefault="0082181A" w:rsidP="00F463FF"/>
    <w:p w14:paraId="30E95B73" w14:textId="77777777" w:rsidR="0082181A" w:rsidRDefault="0082181A" w:rsidP="00F463FF"/>
    <w:p w14:paraId="03661170" w14:textId="42ADC749" w:rsidR="0082181A" w:rsidRDefault="00DF5B45" w:rsidP="00F463FF">
      <w:r>
        <w:t>58</w:t>
      </w:r>
      <w:r w:rsidR="0082181A">
        <w:t>. A nut is very tight on a screw.  Which of the following is most likely to free it, cooling it or heating it?  Explain.</w:t>
      </w:r>
    </w:p>
    <w:p w14:paraId="7DB7B42D" w14:textId="77777777" w:rsidR="0082181A" w:rsidRDefault="0063531E" w:rsidP="00F463FF">
      <w:r>
        <w:rPr>
          <w:noProof/>
        </w:rPr>
        <w:drawing>
          <wp:anchor distT="0" distB="0" distL="114300" distR="114300" simplePos="0" relativeHeight="251666432" behindDoc="0" locked="0" layoutInCell="1" allowOverlap="1" wp14:anchorId="76FFBB96" wp14:editId="4BCC6E57">
            <wp:simplePos x="0" y="0"/>
            <wp:positionH relativeFrom="column">
              <wp:posOffset>0</wp:posOffset>
            </wp:positionH>
            <wp:positionV relativeFrom="paragraph">
              <wp:posOffset>145415</wp:posOffset>
            </wp:positionV>
            <wp:extent cx="1504188" cy="685800"/>
            <wp:effectExtent l="0" t="0" r="0" b="0"/>
            <wp:wrapSquare wrapText="bothSides"/>
            <wp:docPr id="14" name="Picture 14" descr="Macintosh HD:smb/:fs1.sbr.lan:userhomes:tinkhamd: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smb/:fs1.sbr.lan:userhomes:tinkhamd:Desktop: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188"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880EEC" w14:textId="77777777" w:rsidR="0082181A" w:rsidRDefault="0082181A" w:rsidP="00F463FF"/>
    <w:p w14:paraId="7DB12ED9" w14:textId="77777777" w:rsidR="0082181A" w:rsidRDefault="0082181A" w:rsidP="00F463FF"/>
    <w:p w14:paraId="115F471A" w14:textId="77777777" w:rsidR="0082181A" w:rsidRDefault="0082181A" w:rsidP="00F463FF"/>
    <w:p w14:paraId="11B1E2D2" w14:textId="77777777" w:rsidR="00ED1426" w:rsidRDefault="00ED1426" w:rsidP="00F463FF"/>
    <w:p w14:paraId="7057434A" w14:textId="77777777" w:rsidR="00ED1426" w:rsidRDefault="00ED1426" w:rsidP="00F463FF"/>
    <w:p w14:paraId="3A91DB6C" w14:textId="77777777" w:rsidR="0082181A" w:rsidRDefault="0063531E" w:rsidP="00F463FF">
      <w:r>
        <w:rPr>
          <w:noProof/>
        </w:rPr>
        <w:drawing>
          <wp:anchor distT="0" distB="0" distL="114300" distR="114300" simplePos="0" relativeHeight="251667456" behindDoc="0" locked="0" layoutInCell="1" allowOverlap="1" wp14:anchorId="7CB1DB64" wp14:editId="4E3A78B9">
            <wp:simplePos x="0" y="0"/>
            <wp:positionH relativeFrom="column">
              <wp:posOffset>5574030</wp:posOffset>
            </wp:positionH>
            <wp:positionV relativeFrom="paragraph">
              <wp:posOffset>25400</wp:posOffset>
            </wp:positionV>
            <wp:extent cx="923290" cy="1583055"/>
            <wp:effectExtent l="0" t="0" r="0" b="0"/>
            <wp:wrapSquare wrapText="bothSides"/>
            <wp:docPr id="15" name="Picture 15" descr="Macintosh HD:smb/:fs1.sbr.lan:userhomes:tinkhamd:Deskto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smb/:fs1.sbr.lan:userhomes:tinkhamd:Desktop: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290" cy="1583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D54FC8" w14:textId="415FEA6B" w:rsidR="00ED1426" w:rsidRDefault="00DF5B45" w:rsidP="00F463FF">
      <w:r>
        <w:t>59</w:t>
      </w:r>
      <w:r w:rsidR="0082181A">
        <w:t xml:space="preserve">. </w:t>
      </w:r>
      <w:r w:rsidR="00CD0DA1">
        <w:t xml:space="preserve">When the temperature of the piece of metal </w:t>
      </w:r>
      <w:r w:rsidR="00F14B04">
        <w:t xml:space="preserve">to the right </w:t>
      </w:r>
      <w:r w:rsidR="00CD0DA1">
        <w:t>is increased and the metal expands, will the gap between the ends become narrower, wider, or stay the same?  Explain.</w:t>
      </w:r>
    </w:p>
    <w:p w14:paraId="5A62A557" w14:textId="77777777" w:rsidR="00ED1426" w:rsidRDefault="00ED1426" w:rsidP="00F463FF"/>
    <w:p w14:paraId="156DD3D9" w14:textId="77777777" w:rsidR="00ED1426" w:rsidRDefault="00ED1426" w:rsidP="00F463FF"/>
    <w:p w14:paraId="3164EC1F" w14:textId="77777777" w:rsidR="00ED1426" w:rsidRDefault="00ED1426" w:rsidP="00F463FF"/>
    <w:p w14:paraId="07C33543" w14:textId="77777777" w:rsidR="00ED1426" w:rsidRDefault="00ED1426" w:rsidP="00F463FF"/>
    <w:p w14:paraId="66DEF034" w14:textId="77777777" w:rsidR="00ED1426" w:rsidRDefault="00ED1426" w:rsidP="00F463FF"/>
    <w:p w14:paraId="534E4C46" w14:textId="2E462817" w:rsidR="00C8373E" w:rsidRDefault="00DF5B45" w:rsidP="00F463FF">
      <w:r>
        <w:t>60</w:t>
      </w:r>
      <w:r w:rsidR="00CD0DA1">
        <w:t xml:space="preserve">. </w:t>
      </w:r>
      <w:r w:rsidR="00C8373E">
        <w:t>Why is it important to protect water pipes so they don’t freeze?</w:t>
      </w:r>
    </w:p>
    <w:p w14:paraId="7DD0F4FD" w14:textId="77777777" w:rsidR="00521540" w:rsidRDefault="00521540" w:rsidP="00F463FF"/>
    <w:p w14:paraId="23046173" w14:textId="77777777" w:rsidR="00ED1426" w:rsidRDefault="00ED1426" w:rsidP="00F463FF"/>
    <w:p w14:paraId="7A1B419B" w14:textId="77777777" w:rsidR="00ED1426" w:rsidRDefault="00ED1426" w:rsidP="00F463FF"/>
    <w:p w14:paraId="54538CC3" w14:textId="77777777" w:rsidR="00521540" w:rsidRDefault="00521540" w:rsidP="00F463FF"/>
    <w:p w14:paraId="244C029D" w14:textId="77777777" w:rsidR="00521540" w:rsidRDefault="00521540" w:rsidP="00F463FF"/>
    <w:p w14:paraId="130CF87C" w14:textId="77777777" w:rsidR="00521540" w:rsidRDefault="00521540" w:rsidP="00F463FF"/>
    <w:p w14:paraId="73A57068" w14:textId="77777777" w:rsidR="00521540" w:rsidRDefault="00521540" w:rsidP="00F463FF"/>
    <w:p w14:paraId="2CD62AF0" w14:textId="12C8EE05" w:rsidR="00521540" w:rsidRDefault="00ED1426" w:rsidP="00F463FF">
      <w:r>
        <w:t xml:space="preserve">61. </w:t>
      </w:r>
      <w:r>
        <w:t>Explain why a bimetallic strip bends as it is heated.</w:t>
      </w:r>
    </w:p>
    <w:p w14:paraId="2F39F50E" w14:textId="77777777" w:rsidR="00C8373E" w:rsidRDefault="00C8373E" w:rsidP="00F463FF"/>
    <w:p w14:paraId="5D7AF8F2" w14:textId="50CB908A" w:rsidR="00C8373E" w:rsidRDefault="00ED1426" w:rsidP="00F463FF">
      <w:r>
        <w:br w:type="page"/>
        <w:t>62</w:t>
      </w:r>
      <w:r w:rsidR="00C8373E">
        <w:t>. Long steel bridges often have one end fixed while the other end rests on rockers, as shown.  Each sketch shows the bridge at a different season of the year.  Which sketch is from the winter and which is from the summer?  Explain.</w:t>
      </w:r>
    </w:p>
    <w:p w14:paraId="51AD341B" w14:textId="77777777" w:rsidR="00C8373E" w:rsidRDefault="00C8373E" w:rsidP="00F463FF"/>
    <w:p w14:paraId="7CB4C1A0" w14:textId="77777777" w:rsidR="00C8373E" w:rsidRDefault="0063531E" w:rsidP="00F463FF">
      <w:r>
        <w:rPr>
          <w:noProof/>
        </w:rPr>
        <w:drawing>
          <wp:inline distT="0" distB="0" distL="0" distR="0" wp14:anchorId="3436328A" wp14:editId="1E3DB01A">
            <wp:extent cx="2432304" cy="1527048"/>
            <wp:effectExtent l="0" t="0" r="0" b="0"/>
            <wp:docPr id="16" name="Picture 16" descr="Macintosh HD:smb/:fs1.sbr.lan:userhomes:tinkhamd: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smb/:fs1.sbr.lan:userhomes:tinkhamd:Desktop: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304" cy="1527048"/>
                    </a:xfrm>
                    <a:prstGeom prst="rect">
                      <a:avLst/>
                    </a:prstGeom>
                    <a:noFill/>
                    <a:ln>
                      <a:noFill/>
                    </a:ln>
                  </pic:spPr>
                </pic:pic>
              </a:graphicData>
            </a:graphic>
          </wp:inline>
        </w:drawing>
      </w:r>
    </w:p>
    <w:p w14:paraId="3D7524D1" w14:textId="77777777" w:rsidR="00C8373E" w:rsidRDefault="00C8373E" w:rsidP="00F463FF"/>
    <w:p w14:paraId="38A94410" w14:textId="18326CC8" w:rsidR="00C869CA" w:rsidRDefault="00ED1426" w:rsidP="00F463FF">
      <w:r>
        <w:t>63</w:t>
      </w:r>
      <w:r w:rsidR="00C869CA">
        <w:t>.  When is the best time of day to fill up your gas tank to get the most for your money?  Explain.</w:t>
      </w:r>
    </w:p>
    <w:p w14:paraId="50A4F9DF" w14:textId="77777777" w:rsidR="00521540" w:rsidRDefault="00521540" w:rsidP="00F463FF"/>
    <w:p w14:paraId="6412B49B" w14:textId="77777777" w:rsidR="00521540" w:rsidRDefault="00521540" w:rsidP="00F463FF"/>
    <w:p w14:paraId="3CA77AEC" w14:textId="77777777" w:rsidR="00521540" w:rsidRDefault="00521540" w:rsidP="00F463FF"/>
    <w:p w14:paraId="002376B2" w14:textId="77777777" w:rsidR="00521540" w:rsidRDefault="00521540" w:rsidP="00F463FF"/>
    <w:p w14:paraId="6B8D3EA9" w14:textId="77777777" w:rsidR="00521540" w:rsidRDefault="00521540" w:rsidP="00F463FF"/>
    <w:p w14:paraId="24A9DBD9" w14:textId="77777777" w:rsidR="00521540" w:rsidRDefault="00521540" w:rsidP="00F463FF"/>
    <w:p w14:paraId="2363DED6" w14:textId="77777777" w:rsidR="00C869CA" w:rsidRDefault="00C869CA" w:rsidP="00F463FF"/>
    <w:p w14:paraId="49688AC3" w14:textId="3D5B1E1E" w:rsidR="00AF1F85" w:rsidRDefault="00DF5B45" w:rsidP="00F463FF">
      <w:r>
        <w:t>64</w:t>
      </w:r>
      <w:r w:rsidR="00162023">
        <w:t xml:space="preserve">. </w:t>
      </w:r>
      <w:r w:rsidR="00AF1F85">
        <w:t>The Eiffel Tower in Paris, made of steel, is 298 m high.  On a cold winter night it is shorter than on a hot summer day.  By how much does its height change if the temperature changes from 0˚C on a winter night to 30˚C on a summer day?  The linear coefficient of thermal expansion for steel is 0.000012 ˚C</w:t>
      </w:r>
      <w:r w:rsidR="00AF1F85">
        <w:rPr>
          <w:vertAlign w:val="superscript"/>
        </w:rPr>
        <w:t>-1</w:t>
      </w:r>
      <w:r w:rsidR="00AF1F85">
        <w:t>.</w:t>
      </w:r>
    </w:p>
    <w:p w14:paraId="4AA03E92" w14:textId="77777777" w:rsidR="00AF1F85" w:rsidRDefault="00AF1F85" w:rsidP="00F463FF"/>
    <w:p w14:paraId="1C5912EE" w14:textId="77777777" w:rsidR="00ED1426" w:rsidRDefault="00ED1426" w:rsidP="00F463FF"/>
    <w:p w14:paraId="20380456" w14:textId="77777777" w:rsidR="00ED1426" w:rsidRDefault="00ED1426" w:rsidP="00F463FF"/>
    <w:p w14:paraId="200B22D9" w14:textId="77777777" w:rsidR="00ED1426" w:rsidRDefault="00ED1426" w:rsidP="00F463FF"/>
    <w:p w14:paraId="66449CDF" w14:textId="77777777" w:rsidR="00ED1426" w:rsidRDefault="00ED1426" w:rsidP="00F463FF"/>
    <w:p w14:paraId="71430022" w14:textId="77777777" w:rsidR="00ED1426" w:rsidRDefault="00ED1426" w:rsidP="00F463FF"/>
    <w:p w14:paraId="3269127C" w14:textId="77777777" w:rsidR="00ED1426" w:rsidRDefault="00ED1426" w:rsidP="00F463FF"/>
    <w:p w14:paraId="03F6FBE3" w14:textId="77777777" w:rsidR="00ED1426" w:rsidRDefault="00ED1426" w:rsidP="00F463FF"/>
    <w:p w14:paraId="3529E8F7" w14:textId="77777777" w:rsidR="00ED1426" w:rsidRDefault="00ED1426" w:rsidP="00F463FF"/>
    <w:p w14:paraId="23DB19BC" w14:textId="77777777" w:rsidR="00ED1426" w:rsidRDefault="00ED1426" w:rsidP="00F463FF"/>
    <w:p w14:paraId="2776F825" w14:textId="77777777" w:rsidR="00ED1426" w:rsidRDefault="00ED1426" w:rsidP="00F463FF"/>
    <w:p w14:paraId="008D37D1" w14:textId="6183E79B" w:rsidR="00AF1F85" w:rsidRDefault="00DF5B45" w:rsidP="00F463FF">
      <w:r>
        <w:t>65</w:t>
      </w:r>
      <w:r w:rsidR="00AF1F85">
        <w:t>. Mercury (</w:t>
      </w:r>
      <w:r w:rsidR="00AF1F85">
        <w:sym w:font="Symbol" w:char="F062"/>
      </w:r>
      <w:r w:rsidR="00AF1F85">
        <w:t xml:space="preserve"> = 1.82 x 10</w:t>
      </w:r>
      <w:r w:rsidR="00AF1F85">
        <w:rPr>
          <w:vertAlign w:val="superscript"/>
        </w:rPr>
        <w:t>-4</w:t>
      </w:r>
      <w:r w:rsidR="00AF1F85">
        <w:t xml:space="preserve"> ˚C</w:t>
      </w:r>
      <w:r w:rsidR="00AF1F85">
        <w:rPr>
          <w:vertAlign w:val="superscript"/>
        </w:rPr>
        <w:t>-1</w:t>
      </w:r>
      <w:r w:rsidR="00AF1F85">
        <w:t>) is the only metal that is a liquid at room temperature.  If 400 mL of mercury is heated from 20˚C to 350˚C, by how much does its volume change?</w:t>
      </w:r>
    </w:p>
    <w:p w14:paraId="44A2F90F" w14:textId="77777777" w:rsidR="00521540" w:rsidRDefault="00521540" w:rsidP="00F463FF"/>
    <w:p w14:paraId="3B398DC4" w14:textId="77777777" w:rsidR="00521540" w:rsidRDefault="00521540" w:rsidP="00F463FF"/>
    <w:p w14:paraId="2A006AED" w14:textId="77777777" w:rsidR="00521540" w:rsidRDefault="00521540" w:rsidP="00F463FF"/>
    <w:p w14:paraId="6D12CDF4" w14:textId="77777777" w:rsidR="00521540" w:rsidRDefault="00521540" w:rsidP="00F463FF"/>
    <w:p w14:paraId="0573EAE7" w14:textId="77777777" w:rsidR="00521540" w:rsidRDefault="00521540" w:rsidP="00F463FF"/>
    <w:p w14:paraId="4B074AB4" w14:textId="77777777" w:rsidR="00521540" w:rsidRDefault="00521540" w:rsidP="00F463FF"/>
    <w:p w14:paraId="71C9AA5D" w14:textId="77777777" w:rsidR="00521540" w:rsidRDefault="00521540" w:rsidP="00F463FF"/>
    <w:p w14:paraId="60999CDB" w14:textId="77777777" w:rsidR="00521540" w:rsidRDefault="00521540" w:rsidP="00F463FF"/>
    <w:p w14:paraId="00236D22" w14:textId="77777777" w:rsidR="00521540" w:rsidRDefault="00521540" w:rsidP="00F463FF"/>
    <w:p w14:paraId="6A1E5038" w14:textId="77777777" w:rsidR="00521540" w:rsidRDefault="00521540" w:rsidP="00F463FF"/>
    <w:p w14:paraId="27F86E41" w14:textId="77777777" w:rsidR="00AF1F85" w:rsidRDefault="00AF1F85" w:rsidP="00F463FF"/>
    <w:p w14:paraId="00AA89C9" w14:textId="1A1A7BC9" w:rsidR="00C869CA" w:rsidRDefault="00ED1426" w:rsidP="00F463FF">
      <w:r>
        <w:br w:type="page"/>
      </w:r>
      <w:r w:rsidR="00DF5B45">
        <w:t>66</w:t>
      </w:r>
      <w:r w:rsidR="00AF1F85">
        <w:t>. A typical iron gas tank in a car is able to hold 12 gallons of gas at 20˚C.  The gas tank is filled to capacity, but the car is left sitting in the hot sun and reaches a temperature of 45˚C.</w:t>
      </w:r>
    </w:p>
    <w:p w14:paraId="29749327" w14:textId="77777777" w:rsidR="00C869CA" w:rsidRDefault="00C869CA" w:rsidP="00F463FF">
      <w:r>
        <w:tab/>
        <w:t>a. By how much does the volume of the iron gas tank (</w:t>
      </w:r>
      <w:r>
        <w:sym w:font="Symbol" w:char="F062"/>
      </w:r>
      <w:r>
        <w:t xml:space="preserve"> = 3.6 x 10</w:t>
      </w:r>
      <w:r>
        <w:rPr>
          <w:vertAlign w:val="superscript"/>
        </w:rPr>
        <w:t>-6</w:t>
      </w:r>
      <w:r>
        <w:t xml:space="preserve"> ˚C</w:t>
      </w:r>
      <w:r>
        <w:rPr>
          <w:vertAlign w:val="superscript"/>
        </w:rPr>
        <w:t>-1</w:t>
      </w:r>
      <w:r>
        <w:t>) expand?</w:t>
      </w:r>
    </w:p>
    <w:p w14:paraId="783DFC4F" w14:textId="77777777" w:rsidR="00521540" w:rsidRDefault="00521540" w:rsidP="00F463FF"/>
    <w:p w14:paraId="7D05506E" w14:textId="77777777" w:rsidR="00521540" w:rsidRDefault="00521540" w:rsidP="00F463FF"/>
    <w:p w14:paraId="4FEB7995" w14:textId="77777777" w:rsidR="00521540" w:rsidRDefault="00521540" w:rsidP="00F463FF"/>
    <w:p w14:paraId="17A41915" w14:textId="77777777" w:rsidR="00521540" w:rsidRDefault="00521540" w:rsidP="00F463FF"/>
    <w:p w14:paraId="0D62E6D7" w14:textId="77777777" w:rsidR="00521540" w:rsidRDefault="00521540" w:rsidP="00F463FF"/>
    <w:p w14:paraId="263E8007" w14:textId="77777777" w:rsidR="00521540" w:rsidRDefault="00521540" w:rsidP="00F463FF"/>
    <w:p w14:paraId="46C24FAE" w14:textId="77777777" w:rsidR="00521540" w:rsidRDefault="00521540" w:rsidP="00F463FF"/>
    <w:p w14:paraId="27779676" w14:textId="77777777" w:rsidR="00521540" w:rsidRDefault="00521540" w:rsidP="00F463FF"/>
    <w:p w14:paraId="31D3F4F3" w14:textId="77777777" w:rsidR="00521540" w:rsidRDefault="00521540" w:rsidP="00F463FF"/>
    <w:p w14:paraId="2B68DE14" w14:textId="77777777" w:rsidR="00521540" w:rsidRDefault="00521540" w:rsidP="00F463FF"/>
    <w:p w14:paraId="711C69E6" w14:textId="77777777" w:rsidR="00C869CA" w:rsidRDefault="00C869CA" w:rsidP="00F463FF"/>
    <w:p w14:paraId="6A178514" w14:textId="77777777" w:rsidR="00C869CA" w:rsidRDefault="00C869CA" w:rsidP="00F463FF">
      <w:r>
        <w:tab/>
        <w:t>b. By how much does the volume of the gas (</w:t>
      </w:r>
      <w:r>
        <w:sym w:font="Symbol" w:char="F062"/>
      </w:r>
      <w:r>
        <w:t xml:space="preserve"> = 9.5 x 10</w:t>
      </w:r>
      <w:r>
        <w:rPr>
          <w:vertAlign w:val="superscript"/>
        </w:rPr>
        <w:t>-4</w:t>
      </w:r>
      <w:r>
        <w:t xml:space="preserve"> ˚C</w:t>
      </w:r>
      <w:r>
        <w:rPr>
          <w:vertAlign w:val="superscript"/>
        </w:rPr>
        <w:t>-1</w:t>
      </w:r>
      <w:r>
        <w:t>) expand?</w:t>
      </w:r>
    </w:p>
    <w:p w14:paraId="23593918" w14:textId="77777777" w:rsidR="00521540" w:rsidRDefault="00521540" w:rsidP="00F463FF"/>
    <w:p w14:paraId="30F0059E" w14:textId="77777777" w:rsidR="00521540" w:rsidRDefault="00521540" w:rsidP="00F463FF"/>
    <w:p w14:paraId="03144536" w14:textId="77777777" w:rsidR="00521540" w:rsidRDefault="00521540" w:rsidP="00F463FF"/>
    <w:p w14:paraId="3BAFCEAE" w14:textId="77777777" w:rsidR="00521540" w:rsidRDefault="00521540" w:rsidP="00F463FF"/>
    <w:p w14:paraId="6298CD8A" w14:textId="77777777" w:rsidR="00521540" w:rsidRDefault="00521540" w:rsidP="00F463FF"/>
    <w:p w14:paraId="1B12204B" w14:textId="77777777" w:rsidR="00521540" w:rsidRDefault="00521540" w:rsidP="00F463FF"/>
    <w:p w14:paraId="216DAC13" w14:textId="77777777" w:rsidR="00521540" w:rsidRDefault="00521540" w:rsidP="00F463FF"/>
    <w:p w14:paraId="076F0BAE" w14:textId="77777777" w:rsidR="00521540" w:rsidRDefault="00521540" w:rsidP="00F463FF"/>
    <w:p w14:paraId="4A1FBD38" w14:textId="77777777" w:rsidR="00521540" w:rsidRDefault="00521540" w:rsidP="00F463FF"/>
    <w:p w14:paraId="3EAAF139" w14:textId="77777777" w:rsidR="00521540" w:rsidRDefault="00521540" w:rsidP="00F463FF"/>
    <w:p w14:paraId="3EF4F66B" w14:textId="77777777" w:rsidR="00C869CA" w:rsidRDefault="00C869CA" w:rsidP="00F463FF"/>
    <w:p w14:paraId="569E3120" w14:textId="77777777" w:rsidR="00C869CA" w:rsidRDefault="00C869CA" w:rsidP="00F463FF">
      <w:r>
        <w:tab/>
        <w:t>c. How much gas spills out of the gas tank?</w:t>
      </w:r>
    </w:p>
    <w:p w14:paraId="0DCF72B1" w14:textId="77777777" w:rsidR="00521540" w:rsidRDefault="00521540" w:rsidP="00F463FF"/>
    <w:p w14:paraId="6A6FB083" w14:textId="77777777" w:rsidR="00521540" w:rsidRDefault="00521540" w:rsidP="00F463FF"/>
    <w:p w14:paraId="59D384FA" w14:textId="77777777" w:rsidR="00521540" w:rsidRDefault="00521540" w:rsidP="00F463FF"/>
    <w:p w14:paraId="22A16089" w14:textId="77777777" w:rsidR="00521540" w:rsidRDefault="00521540" w:rsidP="00F463FF"/>
    <w:p w14:paraId="240128F6" w14:textId="77777777" w:rsidR="00C869CA" w:rsidRDefault="00C869CA" w:rsidP="00F463FF"/>
    <w:p w14:paraId="050B876B" w14:textId="77777777" w:rsidR="00ED1426" w:rsidRDefault="00ED1426" w:rsidP="00F463FF"/>
    <w:p w14:paraId="2656CC98" w14:textId="77777777" w:rsidR="00ED1426" w:rsidRDefault="00ED1426" w:rsidP="00F463FF">
      <w:bookmarkStart w:id="0" w:name="_GoBack"/>
      <w:bookmarkEnd w:id="0"/>
    </w:p>
    <w:p w14:paraId="5B8D19E4" w14:textId="77777777" w:rsidR="00C869CA" w:rsidRDefault="00C869CA" w:rsidP="00F463FF">
      <w:r>
        <w:tab/>
        <w:t>d. If gas is $3.50/gallon, how much money is wasted?</w:t>
      </w:r>
    </w:p>
    <w:p w14:paraId="4F272654" w14:textId="77777777" w:rsidR="00F0496B" w:rsidRPr="00AF1F85" w:rsidRDefault="00F0496B" w:rsidP="00F463FF"/>
    <w:sectPr w:rsidR="00F0496B" w:rsidRPr="00AF1F85" w:rsidSect="00F0496B">
      <w:headerReference w:type="default" r:id="rId15"/>
      <w:headerReference w:type="first" r:id="rId16"/>
      <w:pgSz w:w="12240" w:h="15840"/>
      <w:pgMar w:top="720" w:right="1080" w:bottom="720" w:left="1080" w:header="36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E175D" w14:textId="77777777" w:rsidR="00DF5B45" w:rsidRDefault="00DF5B45">
      <w:r>
        <w:separator/>
      </w:r>
    </w:p>
  </w:endnote>
  <w:endnote w:type="continuationSeparator" w:id="0">
    <w:p w14:paraId="071C38F0" w14:textId="77777777" w:rsidR="00DF5B45" w:rsidRDefault="00DF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9925D" w14:textId="77777777" w:rsidR="00DF5B45" w:rsidRDefault="00DF5B45">
      <w:r>
        <w:separator/>
      </w:r>
    </w:p>
  </w:footnote>
  <w:footnote w:type="continuationSeparator" w:id="0">
    <w:p w14:paraId="2A336865" w14:textId="77777777" w:rsidR="00DF5B45" w:rsidRDefault="00DF5B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0991" w14:textId="77777777" w:rsidR="00DF5B45" w:rsidRPr="009129EC" w:rsidRDefault="00DF5B45" w:rsidP="00F0496B">
    <w:pPr>
      <w:pStyle w:val="Header"/>
      <w:tabs>
        <w:tab w:val="clear" w:pos="8640"/>
        <w:tab w:val="right" w:pos="10080"/>
      </w:tabs>
      <w:rPr>
        <w:smallCaps/>
        <w:sz w:val="16"/>
      </w:rPr>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126F" w14:textId="77777777" w:rsidR="00DF5B45" w:rsidRDefault="00DF5B45" w:rsidP="00F0496B">
    <w:pPr>
      <w:pStyle w:val="Header"/>
      <w:tabs>
        <w:tab w:val="clear" w:pos="8640"/>
        <w:tab w:val="right" w:pos="10080"/>
      </w:tabs>
    </w:pPr>
    <w:r>
      <w:tab/>
    </w:r>
    <w:r>
      <w:tab/>
    </w:r>
    <w:r>
      <w:rPr>
        <w:smallCaps/>
        <w:sz w:val="16"/>
      </w:rPr>
      <w:t>Physical Science Level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D33"/>
    <w:rsid w:val="00010DD8"/>
    <w:rsid w:val="00071414"/>
    <w:rsid w:val="00134F42"/>
    <w:rsid w:val="00162023"/>
    <w:rsid w:val="001A56AF"/>
    <w:rsid w:val="00372890"/>
    <w:rsid w:val="00402B25"/>
    <w:rsid w:val="00473FA7"/>
    <w:rsid w:val="004815B8"/>
    <w:rsid w:val="004C4D33"/>
    <w:rsid w:val="004E38FC"/>
    <w:rsid w:val="00521540"/>
    <w:rsid w:val="005C2C0C"/>
    <w:rsid w:val="00630F72"/>
    <w:rsid w:val="0063531E"/>
    <w:rsid w:val="00664BBA"/>
    <w:rsid w:val="007070BB"/>
    <w:rsid w:val="007860DF"/>
    <w:rsid w:val="007C5BA5"/>
    <w:rsid w:val="0082181A"/>
    <w:rsid w:val="00830C1B"/>
    <w:rsid w:val="008421C9"/>
    <w:rsid w:val="008477F5"/>
    <w:rsid w:val="00901EE4"/>
    <w:rsid w:val="00A16A8C"/>
    <w:rsid w:val="00A91A48"/>
    <w:rsid w:val="00AB2D51"/>
    <w:rsid w:val="00AF1F85"/>
    <w:rsid w:val="00B00834"/>
    <w:rsid w:val="00B0287B"/>
    <w:rsid w:val="00B43511"/>
    <w:rsid w:val="00BE7D02"/>
    <w:rsid w:val="00C47E86"/>
    <w:rsid w:val="00C53E71"/>
    <w:rsid w:val="00C8373E"/>
    <w:rsid w:val="00C869CA"/>
    <w:rsid w:val="00CC4D0B"/>
    <w:rsid w:val="00CD0DA1"/>
    <w:rsid w:val="00D03915"/>
    <w:rsid w:val="00D516FF"/>
    <w:rsid w:val="00D63A5F"/>
    <w:rsid w:val="00D71B70"/>
    <w:rsid w:val="00D8142B"/>
    <w:rsid w:val="00DE6CA3"/>
    <w:rsid w:val="00DF5B45"/>
    <w:rsid w:val="00E5282D"/>
    <w:rsid w:val="00E5350D"/>
    <w:rsid w:val="00ED1426"/>
    <w:rsid w:val="00F047BA"/>
    <w:rsid w:val="00F0496B"/>
    <w:rsid w:val="00F14B04"/>
    <w:rsid w:val="00F463FF"/>
    <w:rsid w:val="00FD5E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A2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84CA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129EC"/>
    <w:pPr>
      <w:tabs>
        <w:tab w:val="center" w:pos="4320"/>
        <w:tab w:val="right" w:pos="8640"/>
      </w:tabs>
    </w:pPr>
  </w:style>
  <w:style w:type="character" w:customStyle="1" w:styleId="HeaderChar">
    <w:name w:val="Header Char"/>
    <w:basedOn w:val="DefaultParagraphFont"/>
    <w:link w:val="Header"/>
    <w:uiPriority w:val="99"/>
    <w:semiHidden/>
    <w:rsid w:val="009129EC"/>
    <w:rPr>
      <w:rFonts w:ascii="Times New Roman" w:hAnsi="Times New Roman"/>
    </w:rPr>
  </w:style>
  <w:style w:type="paragraph" w:styleId="Footer">
    <w:name w:val="footer"/>
    <w:basedOn w:val="Normal"/>
    <w:link w:val="FooterChar"/>
    <w:uiPriority w:val="99"/>
    <w:semiHidden/>
    <w:unhideWhenUsed/>
    <w:rsid w:val="009129EC"/>
    <w:pPr>
      <w:tabs>
        <w:tab w:val="center" w:pos="4320"/>
        <w:tab w:val="right" w:pos="8640"/>
      </w:tabs>
    </w:pPr>
  </w:style>
  <w:style w:type="character" w:customStyle="1" w:styleId="FooterChar">
    <w:name w:val="Footer Char"/>
    <w:basedOn w:val="DefaultParagraphFont"/>
    <w:link w:val="Footer"/>
    <w:uiPriority w:val="99"/>
    <w:semiHidden/>
    <w:rsid w:val="009129EC"/>
    <w:rPr>
      <w:rFonts w:ascii="Times New Roman" w:hAnsi="Times New Roman"/>
    </w:rPr>
  </w:style>
  <w:style w:type="paragraph" w:styleId="BalloonText">
    <w:name w:val="Balloon Text"/>
    <w:basedOn w:val="Normal"/>
    <w:link w:val="BalloonTextChar"/>
    <w:rsid w:val="00F14B04"/>
    <w:rPr>
      <w:rFonts w:ascii="Lucida Grande" w:hAnsi="Lucida Grande" w:cs="Lucida Grande"/>
      <w:sz w:val="18"/>
      <w:szCs w:val="18"/>
    </w:rPr>
  </w:style>
  <w:style w:type="character" w:customStyle="1" w:styleId="BalloonTextChar">
    <w:name w:val="Balloon Text Char"/>
    <w:basedOn w:val="DefaultParagraphFont"/>
    <w:link w:val="BalloonText"/>
    <w:rsid w:val="00F14B0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84CA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129EC"/>
    <w:pPr>
      <w:tabs>
        <w:tab w:val="center" w:pos="4320"/>
        <w:tab w:val="right" w:pos="8640"/>
      </w:tabs>
    </w:pPr>
  </w:style>
  <w:style w:type="character" w:customStyle="1" w:styleId="HeaderChar">
    <w:name w:val="Header Char"/>
    <w:basedOn w:val="DefaultParagraphFont"/>
    <w:link w:val="Header"/>
    <w:uiPriority w:val="99"/>
    <w:semiHidden/>
    <w:rsid w:val="009129EC"/>
    <w:rPr>
      <w:rFonts w:ascii="Times New Roman" w:hAnsi="Times New Roman"/>
    </w:rPr>
  </w:style>
  <w:style w:type="paragraph" w:styleId="Footer">
    <w:name w:val="footer"/>
    <w:basedOn w:val="Normal"/>
    <w:link w:val="FooterChar"/>
    <w:uiPriority w:val="99"/>
    <w:semiHidden/>
    <w:unhideWhenUsed/>
    <w:rsid w:val="009129EC"/>
    <w:pPr>
      <w:tabs>
        <w:tab w:val="center" w:pos="4320"/>
        <w:tab w:val="right" w:pos="8640"/>
      </w:tabs>
    </w:pPr>
  </w:style>
  <w:style w:type="character" w:customStyle="1" w:styleId="FooterChar">
    <w:name w:val="Footer Char"/>
    <w:basedOn w:val="DefaultParagraphFont"/>
    <w:link w:val="Footer"/>
    <w:uiPriority w:val="99"/>
    <w:semiHidden/>
    <w:rsid w:val="009129EC"/>
    <w:rPr>
      <w:rFonts w:ascii="Times New Roman" w:hAnsi="Times New Roman"/>
    </w:rPr>
  </w:style>
  <w:style w:type="paragraph" w:styleId="BalloonText">
    <w:name w:val="Balloon Text"/>
    <w:basedOn w:val="Normal"/>
    <w:link w:val="BalloonTextChar"/>
    <w:rsid w:val="00F14B04"/>
    <w:rPr>
      <w:rFonts w:ascii="Lucida Grande" w:hAnsi="Lucida Grande" w:cs="Lucida Grande"/>
      <w:sz w:val="18"/>
      <w:szCs w:val="18"/>
    </w:rPr>
  </w:style>
  <w:style w:type="character" w:customStyle="1" w:styleId="BalloonTextChar">
    <w:name w:val="Balloon Text Char"/>
    <w:basedOn w:val="DefaultParagraphFont"/>
    <w:link w:val="BalloonText"/>
    <w:rsid w:val="00F14B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inkhamd:Desktop: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 Template.dotx</Template>
  <TotalTime>0</TotalTime>
  <Pages>16</Pages>
  <Words>1427</Words>
  <Characters>8138</Characters>
  <Application>Microsoft Macintosh Word</Application>
  <DocSecurity>0</DocSecurity>
  <Lines>67</Lines>
  <Paragraphs>19</Paragraphs>
  <ScaleCrop>false</ScaleCrop>
  <Company/>
  <LinksUpToDate>false</LinksUpToDate>
  <CharactersWithSpaces>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Tinkham</dc:creator>
  <cp:keywords/>
  <cp:lastModifiedBy>Danielle Tinkham</cp:lastModifiedBy>
  <cp:revision>2</cp:revision>
  <dcterms:created xsi:type="dcterms:W3CDTF">2016-03-21T21:24:00Z</dcterms:created>
  <dcterms:modified xsi:type="dcterms:W3CDTF">2016-03-21T21:24:00Z</dcterms:modified>
</cp:coreProperties>
</file>